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99DF8" w14:textId="508B1D07" w:rsidR="00A05292" w:rsidRPr="001455B3" w:rsidRDefault="00A05292" w:rsidP="00A05292">
      <w:pPr>
        <w:spacing w:after="0" w:line="360" w:lineRule="auto"/>
        <w:jc w:val="center"/>
        <w:rPr>
          <w:rFonts w:ascii="Times New Roman" w:hAnsi="Times New Roman"/>
          <w:b/>
        </w:rPr>
      </w:pPr>
      <w:r w:rsidRPr="001455B3">
        <w:rPr>
          <w:rFonts w:ascii="Times New Roman" w:hAnsi="Times New Roman"/>
          <w:b/>
        </w:rPr>
        <w:t>RESOLUÇÃO</w:t>
      </w:r>
      <w:r w:rsidR="00FD7B52" w:rsidRPr="001455B3">
        <w:rPr>
          <w:rFonts w:ascii="Times New Roman" w:hAnsi="Times New Roman"/>
          <w:b/>
        </w:rPr>
        <w:t xml:space="preserve"> MD</w:t>
      </w:r>
      <w:r w:rsidR="000862E7" w:rsidRPr="001455B3">
        <w:rPr>
          <w:rFonts w:ascii="Times New Roman" w:hAnsi="Times New Roman"/>
          <w:b/>
        </w:rPr>
        <w:t xml:space="preserve"> </w:t>
      </w:r>
      <w:r w:rsidR="00602CA3">
        <w:rPr>
          <w:rFonts w:ascii="Times New Roman" w:hAnsi="Times New Roman"/>
          <w:b/>
        </w:rPr>
        <w:t>2</w:t>
      </w:r>
      <w:r w:rsidR="004F20BC">
        <w:rPr>
          <w:rFonts w:ascii="Times New Roman" w:hAnsi="Times New Roman"/>
          <w:b/>
        </w:rPr>
        <w:t>1</w:t>
      </w:r>
      <w:r w:rsidRPr="001455B3">
        <w:rPr>
          <w:rFonts w:ascii="Times New Roman" w:hAnsi="Times New Roman"/>
          <w:b/>
        </w:rPr>
        <w:t>/20</w:t>
      </w:r>
      <w:r w:rsidR="00FC2C91" w:rsidRPr="001455B3">
        <w:rPr>
          <w:rFonts w:ascii="Times New Roman" w:hAnsi="Times New Roman"/>
          <w:b/>
        </w:rPr>
        <w:t>2</w:t>
      </w:r>
      <w:r w:rsidR="00801180" w:rsidRPr="001455B3">
        <w:rPr>
          <w:rFonts w:ascii="Times New Roman" w:hAnsi="Times New Roman"/>
          <w:b/>
        </w:rPr>
        <w:t>4</w:t>
      </w:r>
    </w:p>
    <w:p w14:paraId="1BAE2CA1" w14:textId="77777777" w:rsidR="00A05292" w:rsidRPr="001455B3" w:rsidRDefault="00A05292" w:rsidP="007C411D">
      <w:pPr>
        <w:spacing w:after="0" w:line="360" w:lineRule="auto"/>
        <w:ind w:firstLine="3969"/>
        <w:jc w:val="both"/>
        <w:rPr>
          <w:rFonts w:ascii="Times New Roman" w:hAnsi="Times New Roman"/>
          <w:b/>
        </w:rPr>
      </w:pPr>
    </w:p>
    <w:p w14:paraId="03F2E7F2" w14:textId="5ACBC705" w:rsidR="00A05292" w:rsidRPr="001455B3" w:rsidRDefault="00602CA3" w:rsidP="00FD7B52">
      <w:pPr>
        <w:spacing w:after="0" w:line="360" w:lineRule="auto"/>
        <w:ind w:left="396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/>
          <w:i/>
        </w:rPr>
        <w:t>Autoriza a</w:t>
      </w:r>
      <w:r w:rsidR="00520222" w:rsidRPr="001455B3">
        <w:rPr>
          <w:rFonts w:ascii="Times New Roman" w:hAnsi="Times New Roman"/>
          <w:i/>
        </w:rPr>
        <w:t xml:space="preserve"> vereador</w:t>
      </w:r>
      <w:r>
        <w:rPr>
          <w:rFonts w:ascii="Times New Roman" w:hAnsi="Times New Roman"/>
          <w:i/>
        </w:rPr>
        <w:t>a</w:t>
      </w:r>
      <w:r w:rsidR="00A47F42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Roseli Pereira Goedert</w:t>
      </w:r>
      <w:r w:rsidR="00A47F42">
        <w:rPr>
          <w:rFonts w:ascii="Times New Roman" w:hAnsi="Times New Roman"/>
          <w:i/>
        </w:rPr>
        <w:t xml:space="preserve"> </w:t>
      </w:r>
      <w:r w:rsidR="00E3609E" w:rsidRPr="001455B3">
        <w:rPr>
          <w:rFonts w:ascii="Times New Roman" w:hAnsi="Times New Roman"/>
          <w:i/>
        </w:rPr>
        <w:t>a realizar</w:t>
      </w:r>
      <w:proofErr w:type="gramStart"/>
      <w:r w:rsidR="00356A7F">
        <w:rPr>
          <w:rFonts w:ascii="Times New Roman" w:hAnsi="Times New Roman"/>
          <w:i/>
        </w:rPr>
        <w:t xml:space="preserve">  </w:t>
      </w:r>
      <w:r w:rsidR="00A47F42">
        <w:rPr>
          <w:rFonts w:ascii="Times New Roman" w:hAnsi="Times New Roman"/>
          <w:i/>
        </w:rPr>
        <w:t xml:space="preserve"> </w:t>
      </w:r>
      <w:proofErr w:type="gramEnd"/>
      <w:r w:rsidR="00E3609E" w:rsidRPr="001455B3">
        <w:rPr>
          <w:rFonts w:ascii="Times New Roman" w:hAnsi="Times New Roman"/>
          <w:i/>
        </w:rPr>
        <w:t>viagem à Brasília</w:t>
      </w:r>
    </w:p>
    <w:p w14:paraId="18B8DF05" w14:textId="77777777" w:rsidR="00A05292" w:rsidRPr="001455B3" w:rsidRDefault="00A05292" w:rsidP="00A05292">
      <w:pPr>
        <w:spacing w:after="0" w:line="360" w:lineRule="auto"/>
        <w:jc w:val="right"/>
        <w:rPr>
          <w:rFonts w:ascii="Times New Roman" w:hAnsi="Times New Roman"/>
          <w:i/>
        </w:rPr>
      </w:pPr>
    </w:p>
    <w:p w14:paraId="07508DD3" w14:textId="20F8027B" w:rsidR="00A05292" w:rsidRPr="001455B3" w:rsidRDefault="00FC2C91" w:rsidP="00F55D46">
      <w:pPr>
        <w:spacing w:after="0" w:line="360" w:lineRule="auto"/>
        <w:jc w:val="both"/>
        <w:rPr>
          <w:rFonts w:ascii="Times New Roman" w:hAnsi="Times New Roman"/>
        </w:rPr>
      </w:pPr>
      <w:r w:rsidRPr="001455B3">
        <w:rPr>
          <w:rFonts w:ascii="Times New Roman" w:hAnsi="Times New Roman"/>
        </w:rPr>
        <w:t>A</w:t>
      </w:r>
      <w:r w:rsidR="00A05292" w:rsidRPr="001455B3">
        <w:rPr>
          <w:rFonts w:ascii="Times New Roman" w:hAnsi="Times New Roman"/>
        </w:rPr>
        <w:t xml:space="preserve"> </w:t>
      </w:r>
      <w:r w:rsidR="00FD7B52" w:rsidRPr="001455B3">
        <w:rPr>
          <w:rFonts w:ascii="Times New Roman" w:hAnsi="Times New Roman"/>
        </w:rPr>
        <w:t>Mesa Diretora</w:t>
      </w:r>
      <w:r w:rsidR="00A05292" w:rsidRPr="001455B3">
        <w:rPr>
          <w:rFonts w:ascii="Times New Roman" w:hAnsi="Times New Roman"/>
        </w:rPr>
        <w:t xml:space="preserve"> da Câmara Municipal de Luiz Alves/SC, no uso de suas atribuições legais e com fundamento </w:t>
      </w:r>
      <w:r w:rsidR="007C411D" w:rsidRPr="001455B3">
        <w:rPr>
          <w:rFonts w:ascii="Times New Roman" w:hAnsi="Times New Roman"/>
        </w:rPr>
        <w:t>no Regimento Interno</w:t>
      </w:r>
      <w:r w:rsidR="00E3609E" w:rsidRPr="001455B3">
        <w:rPr>
          <w:rFonts w:ascii="Times New Roman" w:hAnsi="Times New Roman"/>
        </w:rPr>
        <w:t xml:space="preserve">, </w:t>
      </w:r>
      <w:r w:rsidR="00A05292" w:rsidRPr="001455B3">
        <w:rPr>
          <w:rFonts w:ascii="Times New Roman" w:hAnsi="Times New Roman"/>
        </w:rPr>
        <w:t>RESOLVE:</w:t>
      </w:r>
    </w:p>
    <w:p w14:paraId="385D844F" w14:textId="77777777" w:rsidR="00A05292" w:rsidRPr="001455B3" w:rsidRDefault="00A05292" w:rsidP="00A05292">
      <w:pPr>
        <w:spacing w:after="0" w:line="360" w:lineRule="auto"/>
        <w:jc w:val="both"/>
        <w:rPr>
          <w:rFonts w:ascii="Times New Roman" w:hAnsi="Times New Roman"/>
        </w:rPr>
      </w:pPr>
    </w:p>
    <w:p w14:paraId="341BEFDF" w14:textId="4CF49B2E" w:rsidR="00E3609E" w:rsidRPr="001455B3" w:rsidRDefault="00E3609E" w:rsidP="004B3F0C">
      <w:pPr>
        <w:spacing w:after="0" w:line="360" w:lineRule="auto"/>
        <w:jc w:val="both"/>
        <w:rPr>
          <w:rFonts w:ascii="Times New Roman" w:hAnsi="Times New Roman"/>
        </w:rPr>
      </w:pPr>
      <w:r w:rsidRPr="001455B3">
        <w:rPr>
          <w:rFonts w:ascii="Times New Roman" w:hAnsi="Times New Roman"/>
          <w:b/>
        </w:rPr>
        <w:t xml:space="preserve">Art. 1º. </w:t>
      </w:r>
      <w:r w:rsidRPr="001455B3">
        <w:rPr>
          <w:rFonts w:ascii="Times New Roman" w:hAnsi="Times New Roman"/>
        </w:rPr>
        <w:t>Fica autorizada</w:t>
      </w:r>
      <w:r w:rsidR="00801180" w:rsidRPr="001455B3">
        <w:rPr>
          <w:rFonts w:ascii="Times New Roman" w:hAnsi="Times New Roman"/>
        </w:rPr>
        <w:t>, nos termos solicitados,</w:t>
      </w:r>
      <w:r w:rsidRPr="001455B3">
        <w:rPr>
          <w:rFonts w:ascii="Times New Roman" w:hAnsi="Times New Roman"/>
        </w:rPr>
        <w:t xml:space="preserve"> a viagem d</w:t>
      </w:r>
      <w:r w:rsidR="00356A7F">
        <w:rPr>
          <w:rFonts w:ascii="Times New Roman" w:hAnsi="Times New Roman"/>
        </w:rPr>
        <w:t>a</w:t>
      </w:r>
      <w:r w:rsidR="00ED088A" w:rsidRPr="00ED088A">
        <w:rPr>
          <w:rFonts w:ascii="Times New Roman" w:hAnsi="Times New Roman"/>
        </w:rPr>
        <w:t xml:space="preserve"> vereador</w:t>
      </w:r>
      <w:r w:rsidR="00356A7F">
        <w:rPr>
          <w:rFonts w:ascii="Times New Roman" w:hAnsi="Times New Roman"/>
        </w:rPr>
        <w:t xml:space="preserve">a </w:t>
      </w:r>
      <w:r w:rsidR="00356A7F" w:rsidRPr="00356A7F">
        <w:rPr>
          <w:rFonts w:ascii="Times New Roman" w:hAnsi="Times New Roman"/>
        </w:rPr>
        <w:t>Roseli Pereira Goedert</w:t>
      </w:r>
      <w:r w:rsidR="00A47F42">
        <w:rPr>
          <w:rFonts w:ascii="Times New Roman" w:hAnsi="Times New Roman"/>
        </w:rPr>
        <w:t xml:space="preserve">, </w:t>
      </w:r>
      <w:r w:rsidRPr="001455B3">
        <w:rPr>
          <w:rFonts w:ascii="Times New Roman" w:hAnsi="Times New Roman"/>
        </w:rPr>
        <w:t>a serviço do Município e representando a Câ</w:t>
      </w:r>
      <w:r w:rsidR="002358EE" w:rsidRPr="001455B3">
        <w:rPr>
          <w:rFonts w:ascii="Times New Roman" w:hAnsi="Times New Roman"/>
        </w:rPr>
        <w:t xml:space="preserve">mara Municipal junto ao Congresso Nacional e </w:t>
      </w:r>
      <w:r w:rsidRPr="001455B3">
        <w:rPr>
          <w:rFonts w:ascii="Times New Roman" w:hAnsi="Times New Roman"/>
        </w:rPr>
        <w:t>Ministros de Estado, para pleitear</w:t>
      </w:r>
      <w:r w:rsidR="009B2360" w:rsidRPr="001455B3">
        <w:rPr>
          <w:rFonts w:ascii="Times New Roman" w:hAnsi="Times New Roman"/>
        </w:rPr>
        <w:t xml:space="preserve"> recursos e emendas parlamentares para o Município de Luiz Alves/SC</w:t>
      </w:r>
      <w:r w:rsidR="00032905" w:rsidRPr="001455B3">
        <w:rPr>
          <w:rFonts w:ascii="Times New Roman" w:hAnsi="Times New Roman"/>
        </w:rPr>
        <w:t xml:space="preserve">, </w:t>
      </w:r>
      <w:r w:rsidR="002358EE" w:rsidRPr="001455B3">
        <w:rPr>
          <w:rFonts w:ascii="Times New Roman" w:hAnsi="Times New Roman"/>
        </w:rPr>
        <w:t>entre os d</w:t>
      </w:r>
      <w:r w:rsidR="000862E7" w:rsidRPr="001455B3">
        <w:rPr>
          <w:rFonts w:ascii="Times New Roman" w:hAnsi="Times New Roman"/>
        </w:rPr>
        <w:t xml:space="preserve">ias </w:t>
      </w:r>
      <w:r w:rsidR="004F20BC">
        <w:rPr>
          <w:rFonts w:ascii="Times New Roman" w:hAnsi="Times New Roman"/>
        </w:rPr>
        <w:t>2</w:t>
      </w:r>
      <w:r w:rsidR="00ED088A">
        <w:rPr>
          <w:rFonts w:ascii="Times New Roman" w:hAnsi="Times New Roman"/>
        </w:rPr>
        <w:t>6</w:t>
      </w:r>
      <w:r w:rsidR="003029F1">
        <w:rPr>
          <w:rFonts w:ascii="Times New Roman" w:hAnsi="Times New Roman"/>
        </w:rPr>
        <w:t xml:space="preserve"> </w:t>
      </w:r>
      <w:r w:rsidR="004F20BC">
        <w:rPr>
          <w:rFonts w:ascii="Times New Roman" w:hAnsi="Times New Roman"/>
        </w:rPr>
        <w:t>e</w:t>
      </w:r>
      <w:r w:rsidR="003029F1">
        <w:rPr>
          <w:rFonts w:ascii="Times New Roman" w:hAnsi="Times New Roman"/>
        </w:rPr>
        <w:t xml:space="preserve"> </w:t>
      </w:r>
      <w:r w:rsidR="004F20BC">
        <w:rPr>
          <w:rFonts w:ascii="Times New Roman" w:hAnsi="Times New Roman"/>
        </w:rPr>
        <w:t>28</w:t>
      </w:r>
      <w:r w:rsidR="003029F1">
        <w:rPr>
          <w:rFonts w:ascii="Times New Roman" w:hAnsi="Times New Roman"/>
        </w:rPr>
        <w:t xml:space="preserve"> de novembro</w:t>
      </w:r>
      <w:r w:rsidR="002358EE" w:rsidRPr="001455B3">
        <w:rPr>
          <w:rFonts w:ascii="Times New Roman" w:hAnsi="Times New Roman"/>
        </w:rPr>
        <w:t xml:space="preserve"> </w:t>
      </w:r>
      <w:r w:rsidR="004B3F0C" w:rsidRPr="001455B3">
        <w:rPr>
          <w:rFonts w:ascii="Times New Roman" w:hAnsi="Times New Roman"/>
        </w:rPr>
        <w:t>de 202</w:t>
      </w:r>
      <w:r w:rsidR="00801180" w:rsidRPr="001455B3">
        <w:rPr>
          <w:rFonts w:ascii="Times New Roman" w:hAnsi="Times New Roman"/>
        </w:rPr>
        <w:t>4</w:t>
      </w:r>
      <w:r w:rsidR="004B3F0C" w:rsidRPr="001455B3">
        <w:rPr>
          <w:rFonts w:ascii="Times New Roman" w:hAnsi="Times New Roman"/>
        </w:rPr>
        <w:t>.</w:t>
      </w:r>
    </w:p>
    <w:p w14:paraId="34982ACE" w14:textId="77777777" w:rsidR="00E3609E" w:rsidRPr="001455B3" w:rsidRDefault="00E3609E" w:rsidP="00E3609E">
      <w:pPr>
        <w:spacing w:after="0" w:line="360" w:lineRule="auto"/>
        <w:jc w:val="both"/>
        <w:rPr>
          <w:rFonts w:ascii="Times New Roman" w:hAnsi="Times New Roman"/>
        </w:rPr>
      </w:pPr>
    </w:p>
    <w:p w14:paraId="0FC7D8D4" w14:textId="45F44A78" w:rsidR="00E3609E" w:rsidRPr="001455B3" w:rsidRDefault="00E3609E" w:rsidP="00E3609E">
      <w:pPr>
        <w:spacing w:after="0" w:line="360" w:lineRule="auto"/>
        <w:jc w:val="both"/>
        <w:rPr>
          <w:rFonts w:ascii="Times New Roman" w:hAnsi="Times New Roman"/>
        </w:rPr>
      </w:pPr>
      <w:r w:rsidRPr="001455B3">
        <w:rPr>
          <w:rFonts w:ascii="Times New Roman" w:hAnsi="Times New Roman"/>
          <w:b/>
        </w:rPr>
        <w:t xml:space="preserve">Art. 2º. </w:t>
      </w:r>
      <w:r w:rsidRPr="001455B3">
        <w:rPr>
          <w:rFonts w:ascii="Times New Roman" w:hAnsi="Times New Roman"/>
        </w:rPr>
        <w:t>Fica autorizado</w:t>
      </w:r>
      <w:r w:rsidR="00801180" w:rsidRPr="001455B3">
        <w:rPr>
          <w:rFonts w:ascii="Times New Roman" w:hAnsi="Times New Roman"/>
        </w:rPr>
        <w:t xml:space="preserve">, nos termos solicitados pelo interessado, </w:t>
      </w:r>
      <w:r w:rsidRPr="001455B3">
        <w:rPr>
          <w:rFonts w:ascii="Times New Roman" w:hAnsi="Times New Roman"/>
        </w:rPr>
        <w:t xml:space="preserve">o pagamento das </w:t>
      </w:r>
      <w:r w:rsidR="009B2360" w:rsidRPr="001455B3">
        <w:rPr>
          <w:rFonts w:ascii="Times New Roman" w:hAnsi="Times New Roman"/>
        </w:rPr>
        <w:t>passagens aéreas</w:t>
      </w:r>
      <w:r w:rsidR="000862E7" w:rsidRPr="001455B3">
        <w:rPr>
          <w:rFonts w:ascii="Times New Roman" w:hAnsi="Times New Roman"/>
        </w:rPr>
        <w:t xml:space="preserve"> </w:t>
      </w:r>
      <w:r w:rsidR="009B2360" w:rsidRPr="001455B3">
        <w:rPr>
          <w:rFonts w:ascii="Times New Roman" w:hAnsi="Times New Roman"/>
        </w:rPr>
        <w:t>e de</w:t>
      </w:r>
      <w:r w:rsidR="00801180" w:rsidRPr="001455B3">
        <w:rPr>
          <w:rFonts w:ascii="Times New Roman" w:hAnsi="Times New Roman"/>
        </w:rPr>
        <w:t xml:space="preserve"> </w:t>
      </w:r>
      <w:r w:rsidR="00ED088A">
        <w:rPr>
          <w:rFonts w:ascii="Times New Roman" w:hAnsi="Times New Roman"/>
        </w:rPr>
        <w:t>duas</w:t>
      </w:r>
      <w:r w:rsidR="009B2360" w:rsidRPr="001455B3">
        <w:rPr>
          <w:rFonts w:ascii="Times New Roman" w:hAnsi="Times New Roman"/>
        </w:rPr>
        <w:t xml:space="preserve"> </w:t>
      </w:r>
      <w:proofErr w:type="gramStart"/>
      <w:r w:rsidR="009B2360" w:rsidRPr="001455B3">
        <w:rPr>
          <w:rFonts w:ascii="Times New Roman" w:hAnsi="Times New Roman"/>
        </w:rPr>
        <w:t>diárias</w:t>
      </w:r>
      <w:r w:rsidR="003B2D67" w:rsidRPr="001455B3">
        <w:rPr>
          <w:rFonts w:ascii="Times New Roman" w:hAnsi="Times New Roman"/>
        </w:rPr>
        <w:t xml:space="preserve"> e meia</w:t>
      </w:r>
      <w:proofErr w:type="gramEnd"/>
      <w:r w:rsidR="00356A7F">
        <w:rPr>
          <w:rFonts w:ascii="Times New Roman" w:hAnsi="Times New Roman"/>
        </w:rPr>
        <w:t xml:space="preserve"> à</w:t>
      </w:r>
      <w:r w:rsidR="009B2360" w:rsidRPr="001455B3">
        <w:rPr>
          <w:rFonts w:ascii="Times New Roman" w:hAnsi="Times New Roman"/>
        </w:rPr>
        <w:t xml:space="preserve"> vereador</w:t>
      </w:r>
      <w:r w:rsidR="00356A7F">
        <w:rPr>
          <w:rFonts w:ascii="Times New Roman" w:hAnsi="Times New Roman"/>
        </w:rPr>
        <w:t>a</w:t>
      </w:r>
      <w:r w:rsidR="004F3414" w:rsidRPr="001455B3">
        <w:rPr>
          <w:rFonts w:ascii="Times New Roman" w:hAnsi="Times New Roman"/>
        </w:rPr>
        <w:t xml:space="preserve"> </w:t>
      </w:r>
      <w:r w:rsidR="00801180" w:rsidRPr="001455B3">
        <w:rPr>
          <w:rFonts w:ascii="Times New Roman" w:hAnsi="Times New Roman"/>
        </w:rPr>
        <w:t>supra indicad</w:t>
      </w:r>
      <w:r w:rsidR="00356A7F">
        <w:rPr>
          <w:rFonts w:ascii="Times New Roman" w:hAnsi="Times New Roman"/>
        </w:rPr>
        <w:t>a</w:t>
      </w:r>
      <w:bookmarkStart w:id="0" w:name="_GoBack"/>
      <w:bookmarkEnd w:id="0"/>
      <w:r w:rsidR="009B2360" w:rsidRPr="001455B3">
        <w:rPr>
          <w:rFonts w:ascii="Times New Roman" w:hAnsi="Times New Roman"/>
        </w:rPr>
        <w:t xml:space="preserve">, nos termos </w:t>
      </w:r>
      <w:r w:rsidRPr="001455B3">
        <w:rPr>
          <w:rFonts w:ascii="Times New Roman" w:hAnsi="Times New Roman"/>
        </w:rPr>
        <w:t>da Lei Municipal n</w:t>
      </w:r>
      <w:r w:rsidR="009B2360" w:rsidRPr="001455B3">
        <w:rPr>
          <w:rFonts w:ascii="Times New Roman" w:hAnsi="Times New Roman"/>
        </w:rPr>
        <w:t>.</w:t>
      </w:r>
      <w:r w:rsidRPr="001455B3">
        <w:rPr>
          <w:rFonts w:ascii="Times New Roman" w:hAnsi="Times New Roman"/>
        </w:rPr>
        <w:t>º 961/2001.</w:t>
      </w:r>
    </w:p>
    <w:p w14:paraId="00D5FB96" w14:textId="77777777" w:rsidR="00E3609E" w:rsidRPr="001455B3" w:rsidRDefault="00E3609E" w:rsidP="00E3609E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2C21504E" w14:textId="77777777" w:rsidR="00E3609E" w:rsidRPr="001455B3" w:rsidRDefault="00E3609E" w:rsidP="00E3609E">
      <w:pPr>
        <w:spacing w:after="0" w:line="360" w:lineRule="auto"/>
        <w:jc w:val="both"/>
        <w:rPr>
          <w:rFonts w:ascii="Times New Roman" w:hAnsi="Times New Roman"/>
        </w:rPr>
      </w:pPr>
      <w:r w:rsidRPr="001455B3">
        <w:rPr>
          <w:rFonts w:ascii="Times New Roman" w:hAnsi="Times New Roman"/>
          <w:b/>
        </w:rPr>
        <w:t xml:space="preserve">Art. 3º. </w:t>
      </w:r>
      <w:r w:rsidRPr="001455B3">
        <w:rPr>
          <w:rFonts w:ascii="Times New Roman" w:hAnsi="Times New Roman"/>
        </w:rPr>
        <w:t>As despesas decorrentes da presente Resolução correrão por conta do orçamento vigente da Câmara Municipal.</w:t>
      </w:r>
    </w:p>
    <w:p w14:paraId="15129DA0" w14:textId="77777777" w:rsidR="00E3609E" w:rsidRPr="001455B3" w:rsidRDefault="00E3609E" w:rsidP="00E3609E">
      <w:pPr>
        <w:spacing w:after="0" w:line="360" w:lineRule="auto"/>
        <w:jc w:val="both"/>
        <w:rPr>
          <w:rFonts w:ascii="Times New Roman" w:hAnsi="Times New Roman"/>
        </w:rPr>
      </w:pPr>
    </w:p>
    <w:p w14:paraId="085DC0E6" w14:textId="6BE0BB17" w:rsidR="00A05292" w:rsidRPr="001455B3" w:rsidRDefault="00E3609E" w:rsidP="00A05292">
      <w:pPr>
        <w:spacing w:after="0" w:line="360" w:lineRule="auto"/>
        <w:jc w:val="both"/>
        <w:rPr>
          <w:rFonts w:ascii="Times New Roman" w:hAnsi="Times New Roman"/>
        </w:rPr>
      </w:pPr>
      <w:r w:rsidRPr="001455B3">
        <w:rPr>
          <w:rFonts w:ascii="Times New Roman" w:hAnsi="Times New Roman"/>
          <w:b/>
        </w:rPr>
        <w:t xml:space="preserve">Art. 4º. </w:t>
      </w:r>
      <w:r w:rsidRPr="001455B3">
        <w:rPr>
          <w:rFonts w:ascii="Times New Roman" w:hAnsi="Times New Roman"/>
        </w:rPr>
        <w:t>Esta Resolução entra em vigor na data de sua publicação.</w:t>
      </w:r>
    </w:p>
    <w:p w14:paraId="01C95C49" w14:textId="2A68DF2D" w:rsidR="00A05292" w:rsidRPr="001455B3" w:rsidRDefault="00A05292" w:rsidP="00F55D46">
      <w:pPr>
        <w:spacing w:after="0" w:line="360" w:lineRule="auto"/>
        <w:jc w:val="right"/>
        <w:rPr>
          <w:rFonts w:ascii="Times New Roman" w:hAnsi="Times New Roman"/>
        </w:rPr>
      </w:pPr>
      <w:r w:rsidRPr="001455B3">
        <w:rPr>
          <w:rFonts w:ascii="Times New Roman" w:hAnsi="Times New Roman"/>
        </w:rPr>
        <w:tab/>
        <w:t xml:space="preserve">Luiz Alves/SC, </w:t>
      </w:r>
      <w:r w:rsidR="004F20BC">
        <w:rPr>
          <w:rFonts w:ascii="Times New Roman" w:hAnsi="Times New Roman"/>
        </w:rPr>
        <w:t>1</w:t>
      </w:r>
      <w:r w:rsidR="00356A7F">
        <w:rPr>
          <w:rFonts w:ascii="Times New Roman" w:hAnsi="Times New Roman"/>
        </w:rPr>
        <w:t>9</w:t>
      </w:r>
      <w:r w:rsidRPr="001455B3">
        <w:rPr>
          <w:rFonts w:ascii="Times New Roman" w:hAnsi="Times New Roman"/>
        </w:rPr>
        <w:t xml:space="preserve"> de </w:t>
      </w:r>
      <w:r w:rsidR="004F20BC">
        <w:rPr>
          <w:rFonts w:ascii="Times New Roman" w:hAnsi="Times New Roman"/>
        </w:rPr>
        <w:t>novembro</w:t>
      </w:r>
      <w:r w:rsidRPr="001455B3">
        <w:rPr>
          <w:rFonts w:ascii="Times New Roman" w:hAnsi="Times New Roman"/>
        </w:rPr>
        <w:t xml:space="preserve"> de 20</w:t>
      </w:r>
      <w:r w:rsidR="00FC2C91" w:rsidRPr="001455B3">
        <w:rPr>
          <w:rFonts w:ascii="Times New Roman" w:hAnsi="Times New Roman"/>
        </w:rPr>
        <w:t>2</w:t>
      </w:r>
      <w:r w:rsidR="00801180" w:rsidRPr="001455B3">
        <w:rPr>
          <w:rFonts w:ascii="Times New Roman" w:hAnsi="Times New Roman"/>
        </w:rPr>
        <w:t>4</w:t>
      </w:r>
      <w:r w:rsidRPr="001455B3">
        <w:rPr>
          <w:rFonts w:ascii="Times New Roman" w:hAnsi="Times New Roman"/>
        </w:rPr>
        <w:t>.</w:t>
      </w:r>
    </w:p>
    <w:p w14:paraId="5DE84740" w14:textId="77777777" w:rsidR="00FD7B52" w:rsidRPr="001455B3" w:rsidRDefault="00FD7B52" w:rsidP="004B3F0C">
      <w:pPr>
        <w:spacing w:after="0" w:line="360" w:lineRule="auto"/>
        <w:rPr>
          <w:rFonts w:ascii="Times New Roman" w:hAnsi="Times New Roman"/>
          <w:b/>
          <w:bCs/>
        </w:rPr>
      </w:pPr>
    </w:p>
    <w:p w14:paraId="646869DF" w14:textId="77777777" w:rsidR="00032905" w:rsidRPr="001455B3" w:rsidRDefault="00032905" w:rsidP="004B3F0C">
      <w:pPr>
        <w:spacing w:after="0" w:line="360" w:lineRule="auto"/>
        <w:rPr>
          <w:rFonts w:ascii="Times New Roman" w:hAnsi="Times New Roman"/>
          <w:b/>
          <w:bCs/>
        </w:rPr>
        <w:sectPr w:rsidR="00032905" w:rsidRPr="001455B3" w:rsidSect="00FD7B52">
          <w:headerReference w:type="default" r:id="rId8"/>
          <w:footerReference w:type="default" r:id="rId9"/>
          <w:type w:val="continuous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71032971" w14:textId="7EAFFF51" w:rsidR="008D548E" w:rsidRPr="001455B3" w:rsidRDefault="00801180" w:rsidP="008D548E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 w:rsidRPr="001455B3">
        <w:rPr>
          <w:rFonts w:ascii="Times New Roman" w:hAnsi="Times New Roman"/>
          <w:b/>
          <w:bCs/>
        </w:rPr>
        <w:lastRenderedPageBreak/>
        <w:t>ÊNIO RONCHI JÚNIOR</w:t>
      </w:r>
    </w:p>
    <w:p w14:paraId="7C851973" w14:textId="77777777" w:rsidR="00FD7B52" w:rsidRPr="001455B3" w:rsidRDefault="00FD7B52" w:rsidP="00FD7B52">
      <w:pPr>
        <w:spacing w:after="0" w:line="360" w:lineRule="auto"/>
        <w:jc w:val="center"/>
        <w:rPr>
          <w:rFonts w:ascii="Times New Roman" w:hAnsi="Times New Roman"/>
        </w:rPr>
      </w:pPr>
      <w:r w:rsidRPr="001455B3">
        <w:rPr>
          <w:rFonts w:ascii="Times New Roman" w:hAnsi="Times New Roman"/>
        </w:rPr>
        <w:t>Presidente da Câmara Municipal</w:t>
      </w:r>
    </w:p>
    <w:p w14:paraId="5C8DF50C" w14:textId="7CAD9B07" w:rsidR="00801180" w:rsidRPr="001455B3" w:rsidRDefault="003029F1" w:rsidP="00801180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PERCI BOMPANI</w:t>
      </w:r>
    </w:p>
    <w:p w14:paraId="1EEB95B2" w14:textId="56C32BB9" w:rsidR="00FD7B52" w:rsidRPr="001455B3" w:rsidRDefault="00FD7B52" w:rsidP="00FD7B52">
      <w:pPr>
        <w:spacing w:after="0" w:line="360" w:lineRule="auto"/>
        <w:jc w:val="center"/>
        <w:rPr>
          <w:rFonts w:ascii="Times New Roman" w:hAnsi="Times New Roman"/>
        </w:rPr>
      </w:pPr>
      <w:r w:rsidRPr="001455B3">
        <w:rPr>
          <w:rFonts w:ascii="Times New Roman" w:hAnsi="Times New Roman"/>
        </w:rPr>
        <w:t>Vice-Presidente da Câmara Municipal</w:t>
      </w:r>
    </w:p>
    <w:p w14:paraId="4EDA8410" w14:textId="77777777" w:rsidR="00FD7B52" w:rsidRPr="001455B3" w:rsidRDefault="00FD7B52" w:rsidP="00FD7B52">
      <w:pPr>
        <w:spacing w:after="0" w:line="360" w:lineRule="auto"/>
        <w:jc w:val="center"/>
        <w:rPr>
          <w:rFonts w:ascii="Times New Roman" w:hAnsi="Times New Roman"/>
        </w:rPr>
        <w:sectPr w:rsidR="00FD7B52" w:rsidRPr="001455B3" w:rsidSect="0096591C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53CAF7F9" w14:textId="77777777" w:rsidR="00B72001" w:rsidRPr="001455B3" w:rsidRDefault="00B72001" w:rsidP="00FD7B52">
      <w:pPr>
        <w:spacing w:after="0" w:line="360" w:lineRule="auto"/>
        <w:jc w:val="center"/>
        <w:rPr>
          <w:rFonts w:ascii="Times New Roman" w:hAnsi="Times New Roman"/>
        </w:rPr>
      </w:pPr>
    </w:p>
    <w:p w14:paraId="30092EB5" w14:textId="77777777" w:rsidR="00FD7B52" w:rsidRPr="001455B3" w:rsidRDefault="00FD7B52" w:rsidP="00FD7B52">
      <w:pPr>
        <w:spacing w:after="0" w:line="360" w:lineRule="auto"/>
        <w:jc w:val="center"/>
        <w:rPr>
          <w:rFonts w:ascii="Times New Roman" w:hAnsi="Times New Roman"/>
        </w:rPr>
      </w:pPr>
      <w:r w:rsidRPr="001455B3">
        <w:rPr>
          <w:rFonts w:ascii="Times New Roman" w:hAnsi="Times New Roman"/>
        </w:rPr>
        <w:t xml:space="preserve"> </w:t>
      </w:r>
    </w:p>
    <w:p w14:paraId="36A21936" w14:textId="67E2ED88" w:rsidR="00FD7B52" w:rsidRPr="001455B3" w:rsidRDefault="00FD7B52" w:rsidP="00FD7B52">
      <w:pPr>
        <w:spacing w:after="0" w:line="360" w:lineRule="auto"/>
        <w:rPr>
          <w:rFonts w:ascii="Times New Roman" w:hAnsi="Times New Roman"/>
          <w:b/>
          <w:bCs/>
        </w:rPr>
        <w:sectPr w:rsidR="00FD7B52" w:rsidRPr="001455B3" w:rsidSect="00B72001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BE00CEE" w14:textId="77777777" w:rsidR="00801180" w:rsidRPr="001455B3" w:rsidRDefault="00801180" w:rsidP="00801180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 w:rsidRPr="001455B3">
        <w:rPr>
          <w:rFonts w:ascii="Times New Roman" w:hAnsi="Times New Roman"/>
          <w:b/>
          <w:bCs/>
        </w:rPr>
        <w:lastRenderedPageBreak/>
        <w:t>JORGE SOARES DA SILVA WINTER</w:t>
      </w:r>
    </w:p>
    <w:p w14:paraId="74B14858" w14:textId="3B57C85D" w:rsidR="008D548E" w:rsidRPr="001455B3" w:rsidRDefault="00FD7B52" w:rsidP="00801180">
      <w:pPr>
        <w:spacing w:after="0" w:line="360" w:lineRule="auto"/>
        <w:jc w:val="center"/>
        <w:rPr>
          <w:rFonts w:ascii="Times New Roman" w:hAnsi="Times New Roman"/>
        </w:rPr>
      </w:pPr>
      <w:r w:rsidRPr="001455B3">
        <w:rPr>
          <w:rFonts w:ascii="Times New Roman" w:hAnsi="Times New Roman"/>
        </w:rPr>
        <w:t>Primeir</w:t>
      </w:r>
      <w:r w:rsidR="00801180" w:rsidRPr="001455B3">
        <w:rPr>
          <w:rFonts w:ascii="Times New Roman" w:hAnsi="Times New Roman"/>
        </w:rPr>
        <w:t>o</w:t>
      </w:r>
      <w:r w:rsidRPr="001455B3">
        <w:rPr>
          <w:rFonts w:ascii="Times New Roman" w:hAnsi="Times New Roman"/>
        </w:rPr>
        <w:t xml:space="preserve"> Secretári</w:t>
      </w:r>
      <w:r w:rsidR="00801180" w:rsidRPr="001455B3">
        <w:rPr>
          <w:rFonts w:ascii="Times New Roman" w:hAnsi="Times New Roman"/>
        </w:rPr>
        <w:t>o</w:t>
      </w:r>
      <w:r w:rsidRPr="001455B3">
        <w:rPr>
          <w:rFonts w:ascii="Times New Roman" w:hAnsi="Times New Roman"/>
        </w:rPr>
        <w:t xml:space="preserve"> da Câmara Municipal</w:t>
      </w:r>
    </w:p>
    <w:p w14:paraId="489CD369" w14:textId="77777777" w:rsidR="00801180" w:rsidRPr="001455B3" w:rsidRDefault="00801180" w:rsidP="00801180">
      <w:pPr>
        <w:spacing w:after="0" w:line="360" w:lineRule="auto"/>
        <w:jc w:val="center"/>
        <w:rPr>
          <w:rFonts w:ascii="Times New Roman" w:hAnsi="Times New Roman"/>
        </w:rPr>
      </w:pPr>
      <w:r w:rsidRPr="001455B3">
        <w:rPr>
          <w:rFonts w:ascii="Times New Roman" w:hAnsi="Times New Roman"/>
          <w:b/>
          <w:bCs/>
        </w:rPr>
        <w:lastRenderedPageBreak/>
        <w:t>SUSANA MÜLLER CAMPIGOTTO</w:t>
      </w:r>
    </w:p>
    <w:p w14:paraId="0BC65C2E" w14:textId="4F903C45" w:rsidR="00B72001" w:rsidRPr="001455B3" w:rsidRDefault="00FD7B52" w:rsidP="00032905">
      <w:pPr>
        <w:spacing w:after="0" w:line="360" w:lineRule="auto"/>
        <w:jc w:val="center"/>
        <w:rPr>
          <w:rFonts w:ascii="Times New Roman" w:hAnsi="Times New Roman"/>
        </w:rPr>
        <w:sectPr w:rsidR="00B72001" w:rsidRPr="001455B3" w:rsidSect="00B72001">
          <w:headerReference w:type="default" r:id="rId10"/>
          <w:footerReference w:type="default" r:id="rId11"/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1455B3">
        <w:rPr>
          <w:rFonts w:ascii="Times New Roman" w:hAnsi="Times New Roman"/>
        </w:rPr>
        <w:t>Segund</w:t>
      </w:r>
      <w:r w:rsidR="00801180" w:rsidRPr="001455B3">
        <w:rPr>
          <w:rFonts w:ascii="Times New Roman" w:hAnsi="Times New Roman"/>
        </w:rPr>
        <w:t>a</w:t>
      </w:r>
      <w:r w:rsidR="00364DA5" w:rsidRPr="001455B3">
        <w:rPr>
          <w:rFonts w:ascii="Times New Roman" w:hAnsi="Times New Roman"/>
        </w:rPr>
        <w:t xml:space="preserve"> Secretári</w:t>
      </w:r>
      <w:r w:rsidR="00801180" w:rsidRPr="001455B3">
        <w:rPr>
          <w:rFonts w:ascii="Times New Roman" w:hAnsi="Times New Roman"/>
        </w:rPr>
        <w:t>a</w:t>
      </w:r>
      <w:r w:rsidRPr="001455B3">
        <w:rPr>
          <w:rFonts w:ascii="Times New Roman" w:hAnsi="Times New Roman"/>
        </w:rPr>
        <w:t xml:space="preserve"> da Câmara Municipal</w:t>
      </w:r>
    </w:p>
    <w:p w14:paraId="7FAAF3B6" w14:textId="77777777" w:rsidR="00356A7F" w:rsidRDefault="00356A7F" w:rsidP="00356A7F">
      <w:pPr>
        <w:spacing w:after="0" w:line="360" w:lineRule="auto"/>
        <w:jc w:val="center"/>
        <w:rPr>
          <w:rFonts w:ascii="Times New Roman" w:hAnsi="Times New Roman"/>
        </w:rPr>
      </w:pPr>
    </w:p>
    <w:p w14:paraId="2DD0554F" w14:textId="14469246" w:rsidR="00B72001" w:rsidRPr="00356A7F" w:rsidRDefault="00356A7F" w:rsidP="00356A7F">
      <w:pPr>
        <w:spacing w:after="0" w:line="360" w:lineRule="auto"/>
        <w:jc w:val="center"/>
        <w:rPr>
          <w:rFonts w:ascii="Times New Roman" w:hAnsi="Times New Roman"/>
          <w:b/>
        </w:rPr>
      </w:pPr>
      <w:r w:rsidRPr="00356A7F">
        <w:rPr>
          <w:rFonts w:ascii="Times New Roman" w:hAnsi="Times New Roman"/>
          <w:b/>
        </w:rPr>
        <w:t>ROSELI PEREIRA GOEDERT</w:t>
      </w:r>
    </w:p>
    <w:p w14:paraId="7266417F" w14:textId="04E27B90" w:rsidR="00356A7F" w:rsidRDefault="00356A7F" w:rsidP="00356A7F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Vereadora interessada</w:t>
      </w:r>
    </w:p>
    <w:sectPr w:rsidR="00356A7F" w:rsidSect="00B72001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8D669" w14:textId="77777777" w:rsidR="006F2A7A" w:rsidRDefault="006F2A7A" w:rsidP="0074053B">
      <w:pPr>
        <w:spacing w:after="0" w:line="240" w:lineRule="auto"/>
      </w:pPr>
      <w:r>
        <w:separator/>
      </w:r>
    </w:p>
  </w:endnote>
  <w:endnote w:type="continuationSeparator" w:id="0">
    <w:p w14:paraId="6D3F6E57" w14:textId="77777777" w:rsidR="006F2A7A" w:rsidRDefault="006F2A7A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E1D98" w14:textId="77777777" w:rsidR="00FD7B52" w:rsidRPr="00D42511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10E20AE4" w14:textId="77777777" w:rsidR="00FD7B52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4AC888EC" w14:textId="5797BA9B" w:rsidR="00FD7B52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 w:rsidR="008D548E">
      <w:rPr>
        <w:rFonts w:ascii="Book Antiqua" w:hAnsi="Book Antiqua" w:cs="Times New Roman"/>
        <w:sz w:val="20"/>
        <w:szCs w:val="20"/>
      </w:rPr>
      <w:t xml:space="preserve"> Rodovia SC-414</w:t>
    </w:r>
    <w:r>
      <w:rPr>
        <w:rFonts w:ascii="Book Antiqua" w:hAnsi="Book Antiqua" w:cs="Times New Roman"/>
        <w:sz w:val="20"/>
        <w:szCs w:val="20"/>
      </w:rPr>
      <w:t>, n</w:t>
    </w:r>
    <w:r w:rsidR="008D548E">
      <w:rPr>
        <w:rFonts w:ascii="Book Antiqua" w:hAnsi="Book Antiqua" w:cs="Times New Roman"/>
        <w:sz w:val="20"/>
        <w:szCs w:val="20"/>
      </w:rPr>
      <w:t>.</w:t>
    </w:r>
    <w:r>
      <w:rPr>
        <w:rFonts w:ascii="Book Antiqua" w:hAnsi="Book Antiqua" w:cs="Times New Roman"/>
        <w:sz w:val="20"/>
        <w:szCs w:val="20"/>
      </w:rPr>
      <w:t xml:space="preserve">º </w:t>
    </w:r>
    <w:r w:rsidR="008D548E">
      <w:rPr>
        <w:rFonts w:ascii="Book Antiqua" w:hAnsi="Book Antiqua" w:cs="Times New Roman"/>
        <w:sz w:val="20"/>
        <w:szCs w:val="20"/>
      </w:rPr>
      <w:t>3.520</w:t>
    </w:r>
    <w:r>
      <w:rPr>
        <w:rFonts w:ascii="Book Antiqua" w:hAnsi="Book Antiqua" w:cs="Times New Roman"/>
        <w:sz w:val="20"/>
        <w:szCs w:val="20"/>
      </w:rPr>
      <w:t>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78092C09" w14:textId="77777777" w:rsidR="00ED38E5" w:rsidRPr="00930B86" w:rsidRDefault="00ED38E5" w:rsidP="00ED38E5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  <w:p w14:paraId="4815667A" w14:textId="77777777" w:rsidR="00ED38E5" w:rsidRPr="00D42511" w:rsidRDefault="00ED38E5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</w:p>
  <w:p w14:paraId="0A399324" w14:textId="77777777" w:rsidR="00FD7B52" w:rsidRDefault="00FD7B52" w:rsidP="0074053B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A5C4B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23B39020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3AACDE29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14D3B020" w14:textId="77777777"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CA57A" w14:textId="77777777" w:rsidR="006F2A7A" w:rsidRDefault="006F2A7A" w:rsidP="0074053B">
      <w:pPr>
        <w:spacing w:after="0" w:line="240" w:lineRule="auto"/>
      </w:pPr>
      <w:r>
        <w:separator/>
      </w:r>
    </w:p>
  </w:footnote>
  <w:footnote w:type="continuationSeparator" w:id="0">
    <w:p w14:paraId="3181D010" w14:textId="77777777" w:rsidR="006F2A7A" w:rsidRDefault="006F2A7A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25D3E" w14:textId="77777777" w:rsidR="00FD7B52" w:rsidRDefault="006F2A7A" w:rsidP="0074053B">
    <w:sdt>
      <w:sdtPr>
        <w:id w:val="-197390121"/>
        <w:docPartObj>
          <w:docPartGallery w:val="Page Numbers (Margins)"/>
          <w:docPartUnique/>
        </w:docPartObj>
      </w:sdtPr>
      <w:sdtEndPr/>
      <w:sdtContent>
        <w:r w:rsidR="00FD7B52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53E6B471" wp14:editId="54A52FD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11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5AE59" w14:textId="77777777" w:rsidR="00FD7B52" w:rsidRDefault="00FD7B52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356A7F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dxtAIAALc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14:paraId="27C5AE59" w14:textId="77777777" w:rsidR="00FD7B52" w:rsidRDefault="00FD7B52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356A7F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D7B52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0281374" wp14:editId="7C7F419F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ABBFF" w14:textId="77777777" w:rsidR="00FD7B52" w:rsidRPr="0074053B" w:rsidRDefault="00FD7B52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554B0625" w14:textId="77777777" w:rsidR="00FD7B52" w:rsidRPr="0074053B" w:rsidRDefault="00FD7B52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9L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ru1fS7cCAADB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513ABBFF" w14:textId="77777777" w:rsidR="00FD7B52" w:rsidRPr="0074053B" w:rsidRDefault="00FD7B52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554B0625" w14:textId="77777777" w:rsidR="00FD7B52" w:rsidRPr="0074053B" w:rsidRDefault="00FD7B52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FD7B52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90573F6" wp14:editId="213E804E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505F0" w14:textId="77777777" w:rsidR="00FD7B52" w:rsidRDefault="00FD7B52" w:rsidP="0074053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83D724" wp14:editId="31E15F20">
                                <wp:extent cx="905982" cy="1260310"/>
                                <wp:effectExtent l="19050" t="0" r="8418" b="0"/>
                                <wp:docPr id="15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2BWhgIAABg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idNgVoYCAAAY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00D505F0" w14:textId="77777777" w:rsidR="00FD7B52" w:rsidRDefault="00FD7B52" w:rsidP="0074053B">
                    <w:r>
                      <w:rPr>
                        <w:noProof/>
                      </w:rPr>
                      <w:drawing>
                        <wp:inline distT="0" distB="0" distL="0" distR="0" wp14:anchorId="5983D724" wp14:editId="31E15F20">
                          <wp:extent cx="905982" cy="1260310"/>
                          <wp:effectExtent l="19050" t="0" r="8418" b="0"/>
                          <wp:docPr id="15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D7B52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CD054D" wp14:editId="55515A6D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B2518" w14:textId="77777777" w:rsidR="00FD7B52" w:rsidRDefault="00FD7B52">
                          <w:r w:rsidRPr="0074053B">
                            <w:rPr>
                              <w:noProof/>
                            </w:rPr>
                            <w:drawing>
                              <wp:inline distT="0" distB="0" distL="0" distR="0" wp14:anchorId="5ADF903A" wp14:editId="4DACE4CD">
                                <wp:extent cx="1360156" cy="1265275"/>
                                <wp:effectExtent l="19050" t="0" r="0" b="0"/>
                                <wp:docPr id="16" name="Imagem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P6hgIAABg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" stroked="f">
              <v:textbox>
                <w:txbxContent>
                  <w:p w14:paraId="2E0B2518" w14:textId="77777777" w:rsidR="00FD7B52" w:rsidRDefault="00FD7B52">
                    <w:r w:rsidRPr="0074053B">
                      <w:rPr>
                        <w:noProof/>
                      </w:rPr>
                      <w:drawing>
                        <wp:inline distT="0" distB="0" distL="0" distR="0" wp14:anchorId="5ADF903A" wp14:editId="4DACE4CD">
                          <wp:extent cx="1360156" cy="1265275"/>
                          <wp:effectExtent l="19050" t="0" r="0" b="0"/>
                          <wp:docPr id="16" name="Image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D500C62" w14:textId="77777777" w:rsidR="00FD7B52" w:rsidRDefault="00FD7B52" w:rsidP="0074053B"/>
  <w:p w14:paraId="72F7E4FD" w14:textId="77777777" w:rsidR="00FD7B52" w:rsidRDefault="00FD7B52" w:rsidP="0074053B"/>
  <w:p w14:paraId="2B18B280" w14:textId="77777777" w:rsidR="00FD7B52" w:rsidRDefault="00FD7B52" w:rsidP="0074053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38C73" w14:textId="647DD23C" w:rsidR="0074053B" w:rsidRDefault="006F2A7A" w:rsidP="0074053B">
    <w:sdt>
      <w:sdtPr>
        <w:id w:val="-888725262"/>
        <w:docPartObj>
          <w:docPartGallery w:val="Page Numbers (Margins)"/>
          <w:docPartUnique/>
        </w:docPartObj>
      </w:sdtPr>
      <w:sdtEndPr/>
      <w:sdtContent>
        <w:r w:rsidR="00A47F42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2345F218" wp14:editId="15D3415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61EC0" w14:textId="77777777"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1C7AC0">
                                <w:fldChar w:fldCharType="begin"/>
                              </w:r>
                              <w:r w:rsidR="001C7AC0">
                                <w:instrText xml:space="preserve"> PAGE    \* MERGEFORMAT </w:instrText>
                              </w:r>
                              <w:r w:rsidR="001C7AC0">
                                <w:fldChar w:fldCharType="separate"/>
                              </w:r>
                              <w:r w:rsidR="00ED088A" w:rsidRPr="00ED088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="001C7AC0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" o:spid="_x0000_s1030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oYK1rLcCAAC8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13461EC0" w14:textId="77777777"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1C7AC0">
                          <w:fldChar w:fldCharType="begin"/>
                        </w:r>
                        <w:r w:rsidR="001C7AC0">
                          <w:instrText xml:space="preserve"> PAGE    \* MERGEFORMAT </w:instrText>
                        </w:r>
                        <w:r w:rsidR="001C7AC0">
                          <w:fldChar w:fldCharType="separate"/>
                        </w:r>
                        <w:r w:rsidR="00ED088A" w:rsidRPr="00ED088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2</w:t>
                        </w:r>
                        <w:r w:rsidR="001C7AC0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47F4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540D5" wp14:editId="76282ECE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77088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6314F97B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SStwIAAMA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cLIUkr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6B277088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6314F97B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A47F4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716123" wp14:editId="7DCD47D9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53B70" w14:textId="77777777" w:rsidR="0074053B" w:rsidRDefault="0074053B" w:rsidP="0074053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77021E" wp14:editId="2E99198F">
                                <wp:extent cx="905982" cy="1260310"/>
                                <wp:effectExtent l="19050" t="0" r="8418" b="0"/>
                                <wp:docPr id="4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+d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" stroked="f">
              <v:textbox>
                <w:txbxContent>
                  <w:p w14:paraId="2A353B70" w14:textId="77777777" w:rsidR="0074053B" w:rsidRDefault="0074053B" w:rsidP="0074053B">
                    <w:r>
                      <w:rPr>
                        <w:noProof/>
                      </w:rPr>
                      <w:drawing>
                        <wp:inline distT="0" distB="0" distL="0" distR="0" wp14:anchorId="5677021E" wp14:editId="2E99198F">
                          <wp:extent cx="905982" cy="1260310"/>
                          <wp:effectExtent l="19050" t="0" r="8418" b="0"/>
                          <wp:docPr id="4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7F4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DACCBC" wp14:editId="151A2EB0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ADE71" w14:textId="77777777" w:rsidR="0074053B" w:rsidRDefault="0074053B">
                          <w:r w:rsidRPr="0074053B">
                            <w:rPr>
                              <w:noProof/>
                            </w:rPr>
                            <w:drawing>
                              <wp:inline distT="0" distB="0" distL="0" distR="0" wp14:anchorId="42764290" wp14:editId="4DE47051">
                                <wp:extent cx="1360156" cy="1265275"/>
                                <wp:effectExtent l="1905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" stroked="f">
              <v:textbox>
                <w:txbxContent>
                  <w:p w14:paraId="4D1ADE71" w14:textId="77777777" w:rsidR="0074053B" w:rsidRDefault="0074053B">
                    <w:r w:rsidRPr="0074053B">
                      <w:rPr>
                        <w:noProof/>
                      </w:rPr>
                      <w:drawing>
                        <wp:inline distT="0" distB="0" distL="0" distR="0" wp14:anchorId="42764290" wp14:editId="4DE47051">
                          <wp:extent cx="1360156" cy="1265275"/>
                          <wp:effectExtent l="1905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EAFF80F" w14:textId="77777777" w:rsidR="0074053B" w:rsidRDefault="0074053B" w:rsidP="0074053B"/>
  <w:p w14:paraId="6FCC40F2" w14:textId="77777777" w:rsidR="0074053B" w:rsidRDefault="0074053B" w:rsidP="0074053B"/>
  <w:p w14:paraId="09E47A87" w14:textId="77777777"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A69"/>
    <w:rsid w:val="0000485E"/>
    <w:rsid w:val="00032905"/>
    <w:rsid w:val="00063914"/>
    <w:rsid w:val="00070583"/>
    <w:rsid w:val="000862E7"/>
    <w:rsid w:val="00103D36"/>
    <w:rsid w:val="001455B3"/>
    <w:rsid w:val="00174DA0"/>
    <w:rsid w:val="00176ECB"/>
    <w:rsid w:val="001C7AC0"/>
    <w:rsid w:val="001E4B6F"/>
    <w:rsid w:val="001F479A"/>
    <w:rsid w:val="002358EE"/>
    <w:rsid w:val="002614AD"/>
    <w:rsid w:val="00292E15"/>
    <w:rsid w:val="002C2BE4"/>
    <w:rsid w:val="003029F1"/>
    <w:rsid w:val="003207F9"/>
    <w:rsid w:val="00356A7F"/>
    <w:rsid w:val="00364DA5"/>
    <w:rsid w:val="003B2D67"/>
    <w:rsid w:val="003D4A89"/>
    <w:rsid w:val="0042416F"/>
    <w:rsid w:val="00432633"/>
    <w:rsid w:val="00496E14"/>
    <w:rsid w:val="004B3F0C"/>
    <w:rsid w:val="004E7CF5"/>
    <w:rsid w:val="004F20BC"/>
    <w:rsid w:val="004F3414"/>
    <w:rsid w:val="00520222"/>
    <w:rsid w:val="00534A34"/>
    <w:rsid w:val="00570DD3"/>
    <w:rsid w:val="00597AB8"/>
    <w:rsid w:val="005B4816"/>
    <w:rsid w:val="005D54F5"/>
    <w:rsid w:val="00602CA3"/>
    <w:rsid w:val="00643A4D"/>
    <w:rsid w:val="0065705D"/>
    <w:rsid w:val="00683FC7"/>
    <w:rsid w:val="006C2252"/>
    <w:rsid w:val="006D706F"/>
    <w:rsid w:val="006F2A7A"/>
    <w:rsid w:val="00737760"/>
    <w:rsid w:val="0074053B"/>
    <w:rsid w:val="0074389E"/>
    <w:rsid w:val="0078732D"/>
    <w:rsid w:val="007B3891"/>
    <w:rsid w:val="007C411D"/>
    <w:rsid w:val="00801180"/>
    <w:rsid w:val="00812735"/>
    <w:rsid w:val="0083167E"/>
    <w:rsid w:val="00894409"/>
    <w:rsid w:val="008D548E"/>
    <w:rsid w:val="008D6155"/>
    <w:rsid w:val="00926A4D"/>
    <w:rsid w:val="009769E9"/>
    <w:rsid w:val="009B2360"/>
    <w:rsid w:val="00A05292"/>
    <w:rsid w:val="00A47F42"/>
    <w:rsid w:val="00A95C30"/>
    <w:rsid w:val="00AC3C16"/>
    <w:rsid w:val="00AE57AB"/>
    <w:rsid w:val="00B72001"/>
    <w:rsid w:val="00B9396A"/>
    <w:rsid w:val="00C223E2"/>
    <w:rsid w:val="00C52490"/>
    <w:rsid w:val="00CC0CD6"/>
    <w:rsid w:val="00CD5780"/>
    <w:rsid w:val="00D52ABE"/>
    <w:rsid w:val="00D85E05"/>
    <w:rsid w:val="00DE770C"/>
    <w:rsid w:val="00E04589"/>
    <w:rsid w:val="00E3609E"/>
    <w:rsid w:val="00ED088A"/>
    <w:rsid w:val="00ED38E5"/>
    <w:rsid w:val="00EE3744"/>
    <w:rsid w:val="00EE58FC"/>
    <w:rsid w:val="00EE5A69"/>
    <w:rsid w:val="00EE5CEA"/>
    <w:rsid w:val="00F333AD"/>
    <w:rsid w:val="00F55D46"/>
    <w:rsid w:val="00F77784"/>
    <w:rsid w:val="00F94231"/>
    <w:rsid w:val="00FB6850"/>
    <w:rsid w:val="00FC2C91"/>
    <w:rsid w:val="00FD1FED"/>
    <w:rsid w:val="00FD7B52"/>
    <w:rsid w:val="00FE16D1"/>
    <w:rsid w:val="00FF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233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8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1\Desktop\Modelos\Requeriment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DE26E-B85F-4F5D-B3BC-07FB6C84E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</Template>
  <TotalTime>48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User</cp:lastModifiedBy>
  <cp:revision>12</cp:revision>
  <cp:lastPrinted>2024-11-19T14:28:00Z</cp:lastPrinted>
  <dcterms:created xsi:type="dcterms:W3CDTF">2024-10-23T14:54:00Z</dcterms:created>
  <dcterms:modified xsi:type="dcterms:W3CDTF">2024-11-19T14:31:00Z</dcterms:modified>
</cp:coreProperties>
</file>