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99D05" w14:textId="13F0675A" w:rsidR="004871ED" w:rsidRPr="003806C9" w:rsidRDefault="004871ED" w:rsidP="00EB598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806C9">
        <w:rPr>
          <w:rFonts w:ascii="Times New Roman" w:hAnsi="Times New Roman"/>
          <w:b/>
          <w:sz w:val="24"/>
          <w:szCs w:val="24"/>
        </w:rPr>
        <w:t xml:space="preserve">RESOLUÇÃO MD </w:t>
      </w:r>
      <w:r w:rsidR="00A9597C">
        <w:rPr>
          <w:rFonts w:ascii="Times New Roman" w:hAnsi="Times New Roman"/>
          <w:b/>
          <w:sz w:val="24"/>
          <w:szCs w:val="24"/>
        </w:rPr>
        <w:t>0</w:t>
      </w:r>
      <w:r w:rsidR="00850A52">
        <w:rPr>
          <w:rFonts w:ascii="Times New Roman" w:hAnsi="Times New Roman"/>
          <w:b/>
          <w:sz w:val="24"/>
          <w:szCs w:val="24"/>
        </w:rPr>
        <w:t>9</w:t>
      </w:r>
      <w:r w:rsidRPr="003806C9">
        <w:rPr>
          <w:rFonts w:ascii="Times New Roman" w:hAnsi="Times New Roman"/>
          <w:b/>
          <w:sz w:val="24"/>
          <w:szCs w:val="24"/>
        </w:rPr>
        <w:t>/202</w:t>
      </w:r>
      <w:r w:rsidR="00A9597C">
        <w:rPr>
          <w:rFonts w:ascii="Times New Roman" w:hAnsi="Times New Roman"/>
          <w:b/>
          <w:sz w:val="24"/>
          <w:szCs w:val="24"/>
        </w:rPr>
        <w:t>3</w:t>
      </w:r>
    </w:p>
    <w:p w14:paraId="73E9A859" w14:textId="5A2E32B2" w:rsidR="005D1F96" w:rsidRPr="003806C9" w:rsidRDefault="003806C9" w:rsidP="004871ED">
      <w:pPr>
        <w:spacing w:after="0" w:line="360" w:lineRule="auto"/>
        <w:ind w:left="3969"/>
        <w:jc w:val="both"/>
        <w:rPr>
          <w:rFonts w:ascii="Times New Roman" w:hAnsi="Times New Roman"/>
          <w:i/>
          <w:sz w:val="24"/>
          <w:szCs w:val="24"/>
        </w:rPr>
      </w:pPr>
      <w:r w:rsidRPr="003806C9">
        <w:rPr>
          <w:rFonts w:ascii="Times New Roman" w:hAnsi="Times New Roman"/>
          <w:i/>
          <w:sz w:val="24"/>
          <w:szCs w:val="24"/>
        </w:rPr>
        <w:t xml:space="preserve">Autoriza o vereador Lucas Schmitt </w:t>
      </w:r>
      <w:proofErr w:type="spellStart"/>
      <w:r w:rsidRPr="003806C9">
        <w:rPr>
          <w:rFonts w:ascii="Times New Roman" w:hAnsi="Times New Roman"/>
          <w:i/>
          <w:sz w:val="24"/>
          <w:szCs w:val="24"/>
        </w:rPr>
        <w:t>Erbs</w:t>
      </w:r>
      <w:proofErr w:type="spellEnd"/>
      <w:r w:rsidRPr="003806C9">
        <w:rPr>
          <w:rFonts w:ascii="Times New Roman" w:hAnsi="Times New Roman"/>
          <w:i/>
          <w:sz w:val="24"/>
          <w:szCs w:val="24"/>
        </w:rPr>
        <w:t xml:space="preserve"> </w:t>
      </w:r>
      <w:r w:rsidR="0053743F">
        <w:rPr>
          <w:rFonts w:ascii="Times New Roman" w:hAnsi="Times New Roman"/>
          <w:i/>
          <w:sz w:val="24"/>
          <w:szCs w:val="24"/>
        </w:rPr>
        <w:t>a participar</w:t>
      </w:r>
      <w:r w:rsidRPr="003806C9">
        <w:rPr>
          <w:rFonts w:ascii="Times New Roman" w:hAnsi="Times New Roman"/>
          <w:i/>
          <w:sz w:val="24"/>
          <w:szCs w:val="24"/>
        </w:rPr>
        <w:t xml:space="preserve"> de curso no município de </w:t>
      </w:r>
      <w:r w:rsidR="00A9597C">
        <w:rPr>
          <w:rFonts w:ascii="Times New Roman" w:hAnsi="Times New Roman"/>
          <w:i/>
          <w:sz w:val="24"/>
          <w:szCs w:val="24"/>
        </w:rPr>
        <w:t>Curitiba</w:t>
      </w:r>
      <w:r w:rsidRPr="003806C9">
        <w:rPr>
          <w:rFonts w:ascii="Times New Roman" w:hAnsi="Times New Roman"/>
          <w:i/>
          <w:sz w:val="24"/>
          <w:szCs w:val="24"/>
        </w:rPr>
        <w:t>/</w:t>
      </w:r>
      <w:r w:rsidR="00A9597C">
        <w:rPr>
          <w:rFonts w:ascii="Times New Roman" w:hAnsi="Times New Roman"/>
          <w:i/>
          <w:sz w:val="24"/>
          <w:szCs w:val="24"/>
        </w:rPr>
        <w:t>PR</w:t>
      </w:r>
    </w:p>
    <w:p w14:paraId="359ABA9F" w14:textId="77777777" w:rsidR="005D1F96" w:rsidRPr="003806C9" w:rsidRDefault="005D1F96" w:rsidP="004871ED">
      <w:pPr>
        <w:spacing w:after="0" w:line="36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</w:p>
    <w:p w14:paraId="0BF63809" w14:textId="3BDC9B83" w:rsidR="004871ED" w:rsidRPr="003806C9" w:rsidRDefault="004871ED" w:rsidP="00EB598B">
      <w:pPr>
        <w:spacing w:after="0" w:line="36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806C9">
        <w:rPr>
          <w:rFonts w:ascii="Times New Roman" w:hAnsi="Times New Roman"/>
          <w:iCs/>
          <w:sz w:val="24"/>
          <w:szCs w:val="24"/>
        </w:rPr>
        <w:t xml:space="preserve">A </w:t>
      </w:r>
      <w:r w:rsidRPr="003806C9">
        <w:rPr>
          <w:rFonts w:ascii="Times New Roman" w:hAnsi="Times New Roman"/>
          <w:b/>
          <w:bCs/>
          <w:iCs/>
          <w:sz w:val="24"/>
          <w:szCs w:val="24"/>
        </w:rPr>
        <w:t>MESA DIRETORA DA CÂMARA MUNICIPAL DE LUIZ ALVES/SC</w:t>
      </w:r>
      <w:r w:rsidR="00932E65" w:rsidRPr="003806C9">
        <w:rPr>
          <w:rFonts w:ascii="Times New Roman" w:hAnsi="Times New Roman"/>
          <w:iCs/>
          <w:sz w:val="24"/>
          <w:szCs w:val="24"/>
        </w:rPr>
        <w:t xml:space="preserve">, </w:t>
      </w:r>
      <w:r w:rsidRPr="003806C9">
        <w:rPr>
          <w:rFonts w:ascii="Times New Roman" w:hAnsi="Times New Roman"/>
          <w:iCs/>
          <w:sz w:val="24"/>
          <w:szCs w:val="24"/>
        </w:rPr>
        <w:t xml:space="preserve">no uso de suas atribuições legais e com fundamento no art. </w:t>
      </w:r>
      <w:r w:rsidR="00936B82" w:rsidRPr="003806C9">
        <w:rPr>
          <w:rFonts w:ascii="Times New Roman" w:hAnsi="Times New Roman"/>
          <w:iCs/>
          <w:sz w:val="24"/>
          <w:szCs w:val="24"/>
        </w:rPr>
        <w:t xml:space="preserve">45 </w:t>
      </w:r>
      <w:r w:rsidRPr="003806C9">
        <w:rPr>
          <w:rFonts w:ascii="Times New Roman" w:hAnsi="Times New Roman"/>
          <w:iCs/>
          <w:sz w:val="24"/>
          <w:szCs w:val="24"/>
        </w:rPr>
        <w:t xml:space="preserve">do Regimento Interno, </w:t>
      </w:r>
      <w:r w:rsidRPr="003806C9">
        <w:rPr>
          <w:rFonts w:ascii="Times New Roman" w:hAnsi="Times New Roman"/>
          <w:b/>
          <w:bCs/>
          <w:iCs/>
          <w:sz w:val="24"/>
          <w:szCs w:val="24"/>
        </w:rPr>
        <w:t>RESOLVE</w:t>
      </w:r>
      <w:r w:rsidRPr="003806C9">
        <w:rPr>
          <w:rFonts w:ascii="Times New Roman" w:hAnsi="Times New Roman"/>
          <w:iCs/>
          <w:sz w:val="24"/>
          <w:szCs w:val="24"/>
        </w:rPr>
        <w:t>:</w:t>
      </w:r>
    </w:p>
    <w:p w14:paraId="7FD075AD" w14:textId="77777777" w:rsidR="004871ED" w:rsidRPr="003806C9" w:rsidRDefault="004871ED" w:rsidP="004871ED">
      <w:pPr>
        <w:spacing w:after="0" w:line="36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</w:p>
    <w:p w14:paraId="766F7265" w14:textId="3774FB8C" w:rsidR="003806C9" w:rsidRPr="003806C9" w:rsidRDefault="003806C9" w:rsidP="003806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06C9">
        <w:rPr>
          <w:rFonts w:ascii="Times New Roman" w:hAnsi="Times New Roman"/>
          <w:b/>
          <w:sz w:val="24"/>
          <w:szCs w:val="24"/>
        </w:rPr>
        <w:t xml:space="preserve">Art. 1º. </w:t>
      </w:r>
      <w:r w:rsidRPr="003806C9">
        <w:rPr>
          <w:rFonts w:ascii="Times New Roman" w:hAnsi="Times New Roman"/>
          <w:sz w:val="24"/>
          <w:szCs w:val="24"/>
        </w:rPr>
        <w:t>Fica autorizada a inscrição</w:t>
      </w:r>
      <w:r w:rsidR="00850A52">
        <w:rPr>
          <w:rFonts w:ascii="Times New Roman" w:hAnsi="Times New Roman"/>
          <w:sz w:val="24"/>
          <w:szCs w:val="24"/>
        </w:rPr>
        <w:t xml:space="preserve"> e participação</w:t>
      </w:r>
      <w:r w:rsidRPr="003806C9">
        <w:rPr>
          <w:rFonts w:ascii="Times New Roman" w:hAnsi="Times New Roman"/>
          <w:sz w:val="24"/>
          <w:szCs w:val="24"/>
        </w:rPr>
        <w:t xml:space="preserve"> do vereador Lucas Schmitt </w:t>
      </w:r>
      <w:proofErr w:type="spellStart"/>
      <w:r w:rsidRPr="003806C9">
        <w:rPr>
          <w:rFonts w:ascii="Times New Roman" w:hAnsi="Times New Roman"/>
          <w:sz w:val="24"/>
          <w:szCs w:val="24"/>
        </w:rPr>
        <w:t>Erbs</w:t>
      </w:r>
      <w:proofErr w:type="spellEnd"/>
      <w:r w:rsidRPr="003806C9">
        <w:rPr>
          <w:rFonts w:ascii="Times New Roman" w:hAnsi="Times New Roman"/>
          <w:sz w:val="24"/>
          <w:szCs w:val="24"/>
        </w:rPr>
        <w:t xml:space="preserve"> </w:t>
      </w:r>
      <w:r w:rsidR="0053743F">
        <w:rPr>
          <w:rFonts w:ascii="Times New Roman" w:hAnsi="Times New Roman"/>
          <w:sz w:val="24"/>
          <w:szCs w:val="24"/>
        </w:rPr>
        <w:t xml:space="preserve">no curso </w:t>
      </w:r>
      <w:r w:rsidR="00A9597C" w:rsidRPr="00A9597C">
        <w:rPr>
          <w:rFonts w:ascii="Times New Roman" w:hAnsi="Times New Roman"/>
          <w:sz w:val="24"/>
          <w:szCs w:val="24"/>
        </w:rPr>
        <w:t>“</w:t>
      </w:r>
      <w:r w:rsidR="00850A52">
        <w:rPr>
          <w:rFonts w:ascii="Times New Roman" w:hAnsi="Times New Roman"/>
          <w:sz w:val="24"/>
          <w:szCs w:val="24"/>
        </w:rPr>
        <w:t>LDO</w:t>
      </w:r>
      <w:r w:rsidR="00850A52" w:rsidRPr="00850A52">
        <w:rPr>
          <w:rFonts w:ascii="Times New Roman" w:hAnsi="Times New Roman"/>
          <w:sz w:val="24"/>
          <w:szCs w:val="24"/>
        </w:rPr>
        <w:t xml:space="preserve"> e </w:t>
      </w:r>
      <w:r w:rsidR="00850A52">
        <w:rPr>
          <w:rFonts w:ascii="Times New Roman" w:hAnsi="Times New Roman"/>
          <w:sz w:val="24"/>
          <w:szCs w:val="24"/>
        </w:rPr>
        <w:t>LOA</w:t>
      </w:r>
      <w:r w:rsidR="00850A52" w:rsidRPr="00850A52">
        <w:rPr>
          <w:rFonts w:ascii="Times New Roman" w:hAnsi="Times New Roman"/>
          <w:sz w:val="24"/>
          <w:szCs w:val="24"/>
        </w:rPr>
        <w:t xml:space="preserve"> 2024 - falhas e omissões do poder</w:t>
      </w:r>
      <w:r w:rsidR="00850A52">
        <w:rPr>
          <w:rFonts w:ascii="Times New Roman" w:hAnsi="Times New Roman"/>
          <w:sz w:val="24"/>
          <w:szCs w:val="24"/>
        </w:rPr>
        <w:t xml:space="preserve"> </w:t>
      </w:r>
      <w:r w:rsidR="00850A52" w:rsidRPr="00850A52">
        <w:rPr>
          <w:rFonts w:ascii="Times New Roman" w:hAnsi="Times New Roman"/>
          <w:sz w:val="24"/>
          <w:szCs w:val="24"/>
        </w:rPr>
        <w:t>executivo, possibilidades de emendas na</w:t>
      </w:r>
      <w:r w:rsidR="00850A52">
        <w:rPr>
          <w:rFonts w:ascii="Times New Roman" w:hAnsi="Times New Roman"/>
          <w:sz w:val="24"/>
          <w:szCs w:val="24"/>
        </w:rPr>
        <w:t xml:space="preserve"> C</w:t>
      </w:r>
      <w:r w:rsidR="00850A52" w:rsidRPr="00850A52">
        <w:rPr>
          <w:rFonts w:ascii="Times New Roman" w:hAnsi="Times New Roman"/>
          <w:sz w:val="24"/>
          <w:szCs w:val="24"/>
        </w:rPr>
        <w:t xml:space="preserve">âmara </w:t>
      </w:r>
      <w:r w:rsidR="00850A52">
        <w:rPr>
          <w:rFonts w:ascii="Times New Roman" w:hAnsi="Times New Roman"/>
          <w:sz w:val="24"/>
          <w:szCs w:val="24"/>
        </w:rPr>
        <w:t>M</w:t>
      </w:r>
      <w:r w:rsidR="00850A52" w:rsidRPr="00850A52">
        <w:rPr>
          <w:rFonts w:ascii="Times New Roman" w:hAnsi="Times New Roman"/>
          <w:sz w:val="24"/>
          <w:szCs w:val="24"/>
        </w:rPr>
        <w:t>unicipal e emendas impositivas</w:t>
      </w:r>
      <w:r w:rsidR="0053743F">
        <w:rPr>
          <w:rFonts w:ascii="Times New Roman" w:hAnsi="Times New Roman"/>
          <w:sz w:val="24"/>
          <w:szCs w:val="24"/>
        </w:rPr>
        <w:t>”, que ocorrerá</w:t>
      </w:r>
      <w:r w:rsidRPr="003806C9">
        <w:rPr>
          <w:rFonts w:ascii="Times New Roman" w:hAnsi="Times New Roman"/>
          <w:sz w:val="24"/>
          <w:szCs w:val="24"/>
        </w:rPr>
        <w:t xml:space="preserve"> no</w:t>
      </w:r>
      <w:r w:rsidR="0053743F">
        <w:rPr>
          <w:rFonts w:ascii="Times New Roman" w:hAnsi="Times New Roman"/>
          <w:sz w:val="24"/>
          <w:szCs w:val="24"/>
        </w:rPr>
        <w:t>s</w:t>
      </w:r>
      <w:r w:rsidRPr="003806C9">
        <w:rPr>
          <w:rFonts w:ascii="Times New Roman" w:hAnsi="Times New Roman"/>
          <w:sz w:val="24"/>
          <w:szCs w:val="24"/>
        </w:rPr>
        <w:t xml:space="preserve"> dia</w:t>
      </w:r>
      <w:r w:rsidR="0053743F">
        <w:rPr>
          <w:rFonts w:ascii="Times New Roman" w:hAnsi="Times New Roman"/>
          <w:sz w:val="24"/>
          <w:szCs w:val="24"/>
        </w:rPr>
        <w:t>s</w:t>
      </w:r>
      <w:r w:rsidRPr="003806C9">
        <w:rPr>
          <w:rFonts w:ascii="Times New Roman" w:hAnsi="Times New Roman"/>
          <w:sz w:val="24"/>
          <w:szCs w:val="24"/>
        </w:rPr>
        <w:t xml:space="preserve"> </w:t>
      </w:r>
      <w:r w:rsidR="00850A52">
        <w:rPr>
          <w:rFonts w:ascii="Times New Roman" w:hAnsi="Times New Roman"/>
          <w:sz w:val="24"/>
          <w:szCs w:val="24"/>
        </w:rPr>
        <w:t xml:space="preserve">26, 27 e 28 </w:t>
      </w:r>
      <w:r w:rsidR="008D7D5C">
        <w:rPr>
          <w:rFonts w:ascii="Times New Roman" w:hAnsi="Times New Roman"/>
          <w:sz w:val="24"/>
          <w:szCs w:val="24"/>
        </w:rPr>
        <w:t>de</w:t>
      </w:r>
      <w:r w:rsidRPr="003806C9">
        <w:rPr>
          <w:rFonts w:ascii="Times New Roman" w:hAnsi="Times New Roman"/>
          <w:sz w:val="24"/>
          <w:szCs w:val="24"/>
        </w:rPr>
        <w:t xml:space="preserve"> </w:t>
      </w:r>
      <w:r w:rsidR="00850A52">
        <w:rPr>
          <w:rFonts w:ascii="Times New Roman" w:hAnsi="Times New Roman"/>
          <w:sz w:val="24"/>
          <w:szCs w:val="24"/>
        </w:rPr>
        <w:t>julho</w:t>
      </w:r>
      <w:r w:rsidRPr="003806C9">
        <w:rPr>
          <w:rFonts w:ascii="Times New Roman" w:hAnsi="Times New Roman"/>
          <w:sz w:val="24"/>
          <w:szCs w:val="24"/>
        </w:rPr>
        <w:t xml:space="preserve"> de 202</w:t>
      </w:r>
      <w:r w:rsidR="00A9597C">
        <w:rPr>
          <w:rFonts w:ascii="Times New Roman" w:hAnsi="Times New Roman"/>
          <w:sz w:val="24"/>
          <w:szCs w:val="24"/>
        </w:rPr>
        <w:t>3</w:t>
      </w:r>
      <w:r w:rsidRPr="003806C9">
        <w:rPr>
          <w:rFonts w:ascii="Times New Roman" w:hAnsi="Times New Roman"/>
          <w:sz w:val="24"/>
          <w:szCs w:val="24"/>
        </w:rPr>
        <w:t xml:space="preserve">, no município de </w:t>
      </w:r>
      <w:r w:rsidR="00A9597C">
        <w:rPr>
          <w:rFonts w:ascii="Times New Roman" w:hAnsi="Times New Roman"/>
          <w:sz w:val="24"/>
          <w:szCs w:val="24"/>
        </w:rPr>
        <w:t>Curitiba</w:t>
      </w:r>
      <w:r w:rsidRPr="003806C9">
        <w:rPr>
          <w:rFonts w:ascii="Times New Roman" w:hAnsi="Times New Roman"/>
          <w:sz w:val="24"/>
          <w:szCs w:val="24"/>
        </w:rPr>
        <w:t>/</w:t>
      </w:r>
      <w:r w:rsidR="00A9597C">
        <w:rPr>
          <w:rFonts w:ascii="Times New Roman" w:hAnsi="Times New Roman"/>
          <w:sz w:val="24"/>
          <w:szCs w:val="24"/>
        </w:rPr>
        <w:t>PR</w:t>
      </w:r>
      <w:r w:rsidRPr="003806C9">
        <w:rPr>
          <w:rFonts w:ascii="Times New Roman" w:hAnsi="Times New Roman"/>
          <w:sz w:val="24"/>
          <w:szCs w:val="24"/>
        </w:rPr>
        <w:t>.</w:t>
      </w:r>
    </w:p>
    <w:p w14:paraId="2C848853" w14:textId="77777777" w:rsidR="003806C9" w:rsidRPr="003806C9" w:rsidRDefault="003806C9" w:rsidP="003806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36EA6E6" w14:textId="1A339D08" w:rsidR="003806C9" w:rsidRPr="003806C9" w:rsidRDefault="003806C9" w:rsidP="003806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06C9">
        <w:rPr>
          <w:rFonts w:ascii="Times New Roman" w:hAnsi="Times New Roman"/>
          <w:b/>
          <w:sz w:val="24"/>
          <w:szCs w:val="24"/>
        </w:rPr>
        <w:t xml:space="preserve">Art. 2º. </w:t>
      </w:r>
      <w:r w:rsidRPr="003806C9">
        <w:rPr>
          <w:rFonts w:ascii="Times New Roman" w:hAnsi="Times New Roman"/>
          <w:sz w:val="24"/>
          <w:szCs w:val="24"/>
        </w:rPr>
        <w:t>Fica autorizado o pagamento das despesas de inscrição e</w:t>
      </w:r>
      <w:r w:rsidR="00A9597C">
        <w:rPr>
          <w:rFonts w:ascii="Times New Roman" w:hAnsi="Times New Roman"/>
          <w:sz w:val="24"/>
          <w:szCs w:val="24"/>
        </w:rPr>
        <w:t xml:space="preserve"> de duas</w:t>
      </w:r>
      <w:r w:rsidRPr="003806C9">
        <w:rPr>
          <w:rFonts w:ascii="Times New Roman" w:hAnsi="Times New Roman"/>
          <w:sz w:val="24"/>
          <w:szCs w:val="24"/>
        </w:rPr>
        <w:t xml:space="preserve"> diárias</w:t>
      </w:r>
      <w:r w:rsidR="00A9597C">
        <w:rPr>
          <w:rFonts w:ascii="Times New Roman" w:hAnsi="Times New Roman"/>
          <w:sz w:val="24"/>
          <w:szCs w:val="24"/>
        </w:rPr>
        <w:t xml:space="preserve"> e meia</w:t>
      </w:r>
      <w:r w:rsidRPr="003806C9">
        <w:rPr>
          <w:rFonts w:ascii="Times New Roman" w:hAnsi="Times New Roman"/>
          <w:sz w:val="24"/>
          <w:szCs w:val="24"/>
        </w:rPr>
        <w:t xml:space="preserve"> ao vereador Lucas Schmitt </w:t>
      </w:r>
      <w:proofErr w:type="spellStart"/>
      <w:r w:rsidRPr="003806C9">
        <w:rPr>
          <w:rFonts w:ascii="Times New Roman" w:hAnsi="Times New Roman"/>
          <w:sz w:val="24"/>
          <w:szCs w:val="24"/>
        </w:rPr>
        <w:t>Erbs</w:t>
      </w:r>
      <w:proofErr w:type="spellEnd"/>
      <w:r w:rsidRPr="003806C9">
        <w:rPr>
          <w:rFonts w:ascii="Times New Roman" w:hAnsi="Times New Roman"/>
          <w:sz w:val="24"/>
          <w:szCs w:val="24"/>
        </w:rPr>
        <w:t>, nos termos da Lei Municipal n.º 961/2001.</w:t>
      </w:r>
    </w:p>
    <w:p w14:paraId="7705C215" w14:textId="77777777" w:rsidR="003806C9" w:rsidRPr="003806C9" w:rsidRDefault="003806C9" w:rsidP="003806C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2F39BA3" w14:textId="77777777" w:rsidR="003806C9" w:rsidRPr="003806C9" w:rsidRDefault="003806C9" w:rsidP="003806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06C9">
        <w:rPr>
          <w:rFonts w:ascii="Times New Roman" w:hAnsi="Times New Roman"/>
          <w:b/>
          <w:sz w:val="24"/>
          <w:szCs w:val="24"/>
        </w:rPr>
        <w:t xml:space="preserve">Art. 3º. </w:t>
      </w:r>
      <w:r w:rsidRPr="003806C9">
        <w:rPr>
          <w:rFonts w:ascii="Times New Roman" w:hAnsi="Times New Roman"/>
          <w:sz w:val="24"/>
          <w:szCs w:val="24"/>
        </w:rPr>
        <w:t>As despesas decorrentes da presente Resolução correrão por conta do orçamento vigente da Câmara Municipal.</w:t>
      </w:r>
    </w:p>
    <w:p w14:paraId="2FE10202" w14:textId="77777777" w:rsidR="005D1F96" w:rsidRPr="003806C9" w:rsidRDefault="005D1F96" w:rsidP="005D1F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616E210" w14:textId="77777777" w:rsidR="005D1F96" w:rsidRDefault="005D1F96" w:rsidP="005D1F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06C9">
        <w:rPr>
          <w:rFonts w:ascii="Times New Roman" w:hAnsi="Times New Roman"/>
          <w:b/>
          <w:sz w:val="24"/>
          <w:szCs w:val="24"/>
        </w:rPr>
        <w:t xml:space="preserve">Art. 4º. </w:t>
      </w:r>
      <w:r w:rsidRPr="003806C9">
        <w:rPr>
          <w:rFonts w:ascii="Times New Roman" w:hAnsi="Times New Roman"/>
          <w:sz w:val="24"/>
          <w:szCs w:val="24"/>
        </w:rPr>
        <w:t>Esta Resolução entra em vigor na data de sua publicação.</w:t>
      </w:r>
    </w:p>
    <w:p w14:paraId="685E030A" w14:textId="77777777" w:rsidR="003806C9" w:rsidRPr="003806C9" w:rsidRDefault="003806C9" w:rsidP="005D1F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6EB69C4" w14:textId="12942CA2" w:rsidR="002929D1" w:rsidRPr="003806C9" w:rsidRDefault="002929D1" w:rsidP="002929D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3806C9">
        <w:rPr>
          <w:rFonts w:ascii="Times New Roman" w:hAnsi="Times New Roman"/>
          <w:sz w:val="24"/>
          <w:szCs w:val="24"/>
        </w:rPr>
        <w:t xml:space="preserve">Luiz Alves/SC, </w:t>
      </w:r>
      <w:r w:rsidR="00A9597C">
        <w:rPr>
          <w:rFonts w:ascii="Times New Roman" w:hAnsi="Times New Roman"/>
          <w:sz w:val="24"/>
          <w:szCs w:val="24"/>
        </w:rPr>
        <w:t>2</w:t>
      </w:r>
      <w:r w:rsidR="00850A52">
        <w:rPr>
          <w:rFonts w:ascii="Times New Roman" w:hAnsi="Times New Roman"/>
          <w:sz w:val="24"/>
          <w:szCs w:val="24"/>
        </w:rPr>
        <w:t>0</w:t>
      </w:r>
      <w:r w:rsidRPr="003806C9">
        <w:rPr>
          <w:rFonts w:ascii="Times New Roman" w:hAnsi="Times New Roman"/>
          <w:sz w:val="24"/>
          <w:szCs w:val="24"/>
        </w:rPr>
        <w:t xml:space="preserve"> de </w:t>
      </w:r>
      <w:r w:rsidR="00850A52">
        <w:rPr>
          <w:rFonts w:ascii="Times New Roman" w:hAnsi="Times New Roman"/>
          <w:sz w:val="24"/>
          <w:szCs w:val="24"/>
        </w:rPr>
        <w:t>julho</w:t>
      </w:r>
      <w:r w:rsidRPr="003806C9">
        <w:rPr>
          <w:rFonts w:ascii="Times New Roman" w:hAnsi="Times New Roman"/>
          <w:sz w:val="24"/>
          <w:szCs w:val="24"/>
        </w:rPr>
        <w:t xml:space="preserve"> de 202</w:t>
      </w:r>
      <w:r w:rsidR="00A9597C">
        <w:rPr>
          <w:rFonts w:ascii="Times New Roman" w:hAnsi="Times New Roman"/>
          <w:sz w:val="24"/>
          <w:szCs w:val="24"/>
        </w:rPr>
        <w:t>3</w:t>
      </w:r>
      <w:r w:rsidRPr="003806C9">
        <w:rPr>
          <w:rFonts w:ascii="Times New Roman" w:hAnsi="Times New Roman"/>
          <w:sz w:val="24"/>
          <w:szCs w:val="24"/>
        </w:rPr>
        <w:t>.</w:t>
      </w:r>
    </w:p>
    <w:p w14:paraId="598A2A7C" w14:textId="77777777" w:rsidR="002929D1" w:rsidRPr="003806C9" w:rsidRDefault="002929D1" w:rsidP="00EB59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8CCF75" w14:textId="77777777" w:rsidR="00EB598B" w:rsidRPr="003806C9" w:rsidRDefault="00EB598B" w:rsidP="00EB598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EB598B" w:rsidRPr="003806C9" w:rsidSect="008F2AB6">
          <w:headerReference w:type="default" r:id="rId8"/>
          <w:footerReference w:type="default" r:id="rId9"/>
          <w:type w:val="continuous"/>
          <w:pgSz w:w="11906" w:h="16838"/>
          <w:pgMar w:top="1418" w:right="1418" w:bottom="1416" w:left="1418" w:header="709" w:footer="121" w:gutter="0"/>
          <w:cols w:space="708"/>
          <w:docGrid w:linePitch="360"/>
        </w:sectPr>
      </w:pPr>
    </w:p>
    <w:p w14:paraId="2583FB5F" w14:textId="77777777" w:rsidR="00A9597C" w:rsidRPr="00552523" w:rsidRDefault="00A9597C" w:rsidP="00A9597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PERCI BOMPANI</w:t>
      </w:r>
    </w:p>
    <w:p w14:paraId="534F3E9B" w14:textId="77777777" w:rsidR="00A9597C" w:rsidRPr="00552523" w:rsidRDefault="00A9597C" w:rsidP="00A959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523">
        <w:rPr>
          <w:rFonts w:ascii="Times New Roman" w:hAnsi="Times New Roman"/>
          <w:sz w:val="24"/>
          <w:szCs w:val="24"/>
        </w:rPr>
        <w:t>Presidente da Câmara Municipal</w:t>
      </w:r>
    </w:p>
    <w:p w14:paraId="2221AB02" w14:textId="77777777" w:rsidR="00A9597C" w:rsidRPr="00520222" w:rsidRDefault="00A9597C" w:rsidP="00A959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SUSANA MÜLLER CAMPIGOTTO</w:t>
      </w:r>
    </w:p>
    <w:p w14:paraId="00AA3862" w14:textId="48F03AC4" w:rsidR="00A9597C" w:rsidRPr="00552523" w:rsidRDefault="00A9597C" w:rsidP="00A959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Vice-</w:t>
      </w:r>
      <w:r w:rsidRPr="00552523">
        <w:rPr>
          <w:rFonts w:ascii="Times New Roman" w:hAnsi="Times New Roman"/>
          <w:sz w:val="24"/>
          <w:szCs w:val="24"/>
        </w:rPr>
        <w:t>Presidente da Câmara Municipal</w:t>
      </w:r>
    </w:p>
    <w:p w14:paraId="1D41B41D" w14:textId="77777777" w:rsidR="00A9597C" w:rsidRPr="00552523" w:rsidRDefault="00A9597C" w:rsidP="00A959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  <w:sectPr w:rsidR="00A9597C" w:rsidRPr="00552523" w:rsidSect="0096591C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14:paraId="7CA76BF6" w14:textId="77777777" w:rsidR="00A9597C" w:rsidRDefault="00A9597C" w:rsidP="00A959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523">
        <w:rPr>
          <w:rFonts w:ascii="Times New Roman" w:hAnsi="Times New Roman"/>
          <w:sz w:val="24"/>
          <w:szCs w:val="24"/>
        </w:rPr>
        <w:t xml:space="preserve"> </w:t>
      </w:r>
    </w:p>
    <w:p w14:paraId="33199C52" w14:textId="77777777" w:rsidR="00A9597C" w:rsidRDefault="00A9597C" w:rsidP="00A9597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88EC6DC" w14:textId="77777777" w:rsidR="00A9597C" w:rsidRPr="00520222" w:rsidRDefault="00A9597C" w:rsidP="00A959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523">
        <w:rPr>
          <w:rFonts w:ascii="Times New Roman" w:hAnsi="Times New Roman"/>
          <w:b/>
          <w:bCs/>
          <w:sz w:val="24"/>
          <w:szCs w:val="24"/>
        </w:rPr>
        <w:t>ROSELI PEREIRA GOEDERT</w:t>
      </w:r>
    </w:p>
    <w:p w14:paraId="186FD44B" w14:textId="77777777" w:rsidR="00A9597C" w:rsidRDefault="00A9597C" w:rsidP="00A959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523">
        <w:rPr>
          <w:rFonts w:ascii="Times New Roman" w:hAnsi="Times New Roman"/>
          <w:sz w:val="24"/>
          <w:szCs w:val="24"/>
        </w:rPr>
        <w:t>Primeir</w:t>
      </w:r>
      <w:r>
        <w:rPr>
          <w:rFonts w:ascii="Times New Roman" w:hAnsi="Times New Roman"/>
          <w:sz w:val="24"/>
          <w:szCs w:val="24"/>
        </w:rPr>
        <w:t>a</w:t>
      </w:r>
      <w:r w:rsidRPr="00552523">
        <w:rPr>
          <w:rFonts w:ascii="Times New Roman" w:hAnsi="Times New Roman"/>
          <w:sz w:val="24"/>
          <w:szCs w:val="24"/>
        </w:rPr>
        <w:t xml:space="preserve"> Secretári</w:t>
      </w:r>
      <w:r>
        <w:rPr>
          <w:rFonts w:ascii="Times New Roman" w:hAnsi="Times New Roman"/>
          <w:sz w:val="24"/>
          <w:szCs w:val="24"/>
        </w:rPr>
        <w:t>a</w:t>
      </w:r>
      <w:r w:rsidRPr="00552523">
        <w:rPr>
          <w:rFonts w:ascii="Times New Roman" w:hAnsi="Times New Roman"/>
          <w:sz w:val="24"/>
          <w:szCs w:val="24"/>
        </w:rPr>
        <w:t xml:space="preserve"> da Câmara Municipal</w:t>
      </w:r>
    </w:p>
    <w:p w14:paraId="6F0249E4" w14:textId="77777777" w:rsidR="00A9597C" w:rsidRDefault="00A9597C" w:rsidP="00A9597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5D993DB" w14:textId="77777777" w:rsidR="00A9597C" w:rsidRDefault="00A9597C" w:rsidP="00A9597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70A2548" w14:textId="77777777" w:rsidR="00A9597C" w:rsidRPr="00552523" w:rsidRDefault="00A9597C" w:rsidP="00A9597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52523">
        <w:rPr>
          <w:rFonts w:ascii="Times New Roman" w:hAnsi="Times New Roman"/>
          <w:b/>
          <w:bCs/>
          <w:sz w:val="24"/>
          <w:szCs w:val="24"/>
        </w:rPr>
        <w:t>JORGE SOARES DA SILVA WINTER</w:t>
      </w:r>
    </w:p>
    <w:p w14:paraId="6B450422" w14:textId="77777777" w:rsidR="00A9597C" w:rsidRDefault="00A9597C" w:rsidP="00A959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523">
        <w:rPr>
          <w:rFonts w:ascii="Times New Roman" w:hAnsi="Times New Roman"/>
          <w:sz w:val="24"/>
          <w:szCs w:val="24"/>
        </w:rPr>
        <w:t>Segund</w:t>
      </w:r>
      <w:r>
        <w:rPr>
          <w:rFonts w:ascii="Times New Roman" w:hAnsi="Times New Roman"/>
          <w:sz w:val="24"/>
          <w:szCs w:val="24"/>
        </w:rPr>
        <w:t>o Secretário</w:t>
      </w:r>
      <w:r w:rsidRPr="00552523">
        <w:rPr>
          <w:rFonts w:ascii="Times New Roman" w:hAnsi="Times New Roman"/>
          <w:sz w:val="24"/>
          <w:szCs w:val="24"/>
        </w:rPr>
        <w:t xml:space="preserve"> da Câmara Municipal</w:t>
      </w:r>
    </w:p>
    <w:p w14:paraId="586B9666" w14:textId="77777777" w:rsidR="008F2AB6" w:rsidRPr="003806C9" w:rsidRDefault="008F2AB6" w:rsidP="008F2AB6">
      <w:pPr>
        <w:tabs>
          <w:tab w:val="center" w:pos="4535"/>
        </w:tabs>
        <w:rPr>
          <w:rFonts w:ascii="Times New Roman" w:hAnsi="Times New Roman"/>
          <w:sz w:val="24"/>
          <w:szCs w:val="24"/>
        </w:rPr>
        <w:sectPr w:rsidR="008F2AB6" w:rsidRPr="003806C9" w:rsidSect="008F2AB6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14:paraId="4F27178E" w14:textId="77777777" w:rsidR="003806C9" w:rsidRDefault="003806C9" w:rsidP="00EB598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CFEBE0B" w14:textId="77777777" w:rsidR="0053743F" w:rsidRDefault="0053743F" w:rsidP="00EB598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EF97CCF" w14:textId="34474760" w:rsidR="009D6F86" w:rsidRPr="003806C9" w:rsidRDefault="0012278C" w:rsidP="00EB598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806C9">
        <w:rPr>
          <w:rFonts w:ascii="Times New Roman" w:hAnsi="Times New Roman"/>
          <w:b/>
          <w:bCs/>
          <w:sz w:val="24"/>
          <w:szCs w:val="24"/>
        </w:rPr>
        <w:t>LUCAS SCHMITT ERBS</w:t>
      </w:r>
    </w:p>
    <w:p w14:paraId="015DBADA" w14:textId="45E067E6" w:rsidR="0012278C" w:rsidRDefault="0053743F" w:rsidP="00EB598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Vereador</w:t>
      </w:r>
    </w:p>
    <w:sectPr w:rsidR="0012278C" w:rsidSect="008F2AB6">
      <w:headerReference w:type="default" r:id="rId10"/>
      <w:footerReference w:type="default" r:id="rId11"/>
      <w:type w:val="continuous"/>
      <w:pgSz w:w="11906" w:h="16838"/>
      <w:pgMar w:top="1418" w:right="1418" w:bottom="1418" w:left="1418" w:header="709" w:footer="9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2EB8A" w14:textId="77777777" w:rsidR="00501841" w:rsidRDefault="00501841" w:rsidP="0074053B">
      <w:pPr>
        <w:spacing w:after="0" w:line="240" w:lineRule="auto"/>
      </w:pPr>
      <w:r>
        <w:separator/>
      </w:r>
    </w:p>
  </w:endnote>
  <w:endnote w:type="continuationSeparator" w:id="0">
    <w:p w14:paraId="4DCB4C94" w14:textId="77777777" w:rsidR="00501841" w:rsidRDefault="00501841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1D673" w14:textId="77777777" w:rsidR="00A71E9B" w:rsidRPr="00D42511" w:rsidRDefault="00A71E9B" w:rsidP="00A71E9B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28"/>
    </w:r>
    <w:r>
      <w:rPr>
        <w:rFonts w:ascii="Book Antiqua" w:hAnsi="Book Antiqua"/>
        <w:sz w:val="20"/>
        <w:szCs w:val="20"/>
      </w:rPr>
      <w:t xml:space="preserve"> (</w:t>
    </w:r>
    <w:r w:rsidRPr="00D42511">
      <w:rPr>
        <w:rFonts w:ascii="Book Antiqua" w:hAnsi="Book Antiqua"/>
        <w:sz w:val="20"/>
        <w:szCs w:val="20"/>
      </w:rPr>
      <w:t xml:space="preserve">47) </w:t>
    </w:r>
    <w:r>
      <w:rPr>
        <w:rFonts w:ascii="Book Antiqua" w:hAnsi="Book Antiqua"/>
        <w:sz w:val="20"/>
        <w:szCs w:val="20"/>
      </w:rPr>
      <w:t>3377 1336</w:t>
    </w:r>
  </w:p>
  <w:p w14:paraId="131CD3D8" w14:textId="77777777" w:rsidR="00A71E9B" w:rsidRDefault="00A71E9B" w:rsidP="00A71E9B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2A"/>
    </w:r>
    <w:r>
      <w:rPr>
        <w:rFonts w:ascii="Book Antiqua" w:hAnsi="Book Antiqua"/>
        <w:sz w:val="20"/>
        <w:szCs w:val="20"/>
      </w:rPr>
      <w:t xml:space="preserve"> camaramunicipal@luizalves.sc.leg.br</w:t>
    </w:r>
  </w:p>
  <w:p w14:paraId="53F7C5AE" w14:textId="02272AF6" w:rsidR="00A71E9B" w:rsidRPr="00D42511" w:rsidRDefault="00A71E9B" w:rsidP="00A71E9B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2D"/>
    </w:r>
    <w:r>
      <w:rPr>
        <w:rFonts w:ascii="Book Antiqua" w:hAnsi="Book Antiqua"/>
        <w:sz w:val="20"/>
        <w:szCs w:val="20"/>
      </w:rPr>
      <w:t xml:space="preserve"> </w:t>
    </w:r>
    <w:r w:rsidR="005250C3">
      <w:rPr>
        <w:rFonts w:ascii="Book Antiqua" w:hAnsi="Book Antiqua"/>
        <w:sz w:val="20"/>
        <w:szCs w:val="20"/>
      </w:rPr>
      <w:t>Rodovia SC-414, nº 3.520</w:t>
    </w:r>
    <w:r>
      <w:rPr>
        <w:rFonts w:ascii="Book Antiqua" w:hAnsi="Book Antiqua"/>
        <w:sz w:val="20"/>
        <w:szCs w:val="20"/>
      </w:rPr>
      <w:t>, Centro, Luiz Alves/SC – CEP 89.128-000</w:t>
    </w:r>
  </w:p>
  <w:p w14:paraId="63679799" w14:textId="77777777" w:rsidR="00A71E9B" w:rsidRPr="00AE007D" w:rsidRDefault="00A71E9B" w:rsidP="00A71E9B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https://www.luizalves.sc.leg.br/</w:t>
    </w:r>
  </w:p>
  <w:p w14:paraId="182FBE4C" w14:textId="77777777" w:rsidR="002929D1" w:rsidRPr="00A71E9B" w:rsidRDefault="002929D1" w:rsidP="00A71E9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FF308" w14:textId="77777777" w:rsidR="003F545E" w:rsidRDefault="003F545E" w:rsidP="0074053B">
    <w:pPr>
      <w:pStyle w:val="Rodap"/>
      <w:jc w:val="center"/>
      <w:rPr>
        <w:rFonts w:ascii="Book Antiqua" w:hAnsi="Book Antiqua"/>
        <w:sz w:val="20"/>
        <w:szCs w:val="20"/>
      </w:rPr>
    </w:pPr>
  </w:p>
  <w:p w14:paraId="0FFB3A0C" w14:textId="77777777" w:rsidR="003F545E" w:rsidRDefault="003F545E" w:rsidP="0074053B">
    <w:pPr>
      <w:pStyle w:val="Rodap"/>
      <w:jc w:val="center"/>
      <w:rPr>
        <w:rFonts w:ascii="Book Antiqua" w:hAnsi="Book Antiqua"/>
        <w:sz w:val="20"/>
        <w:szCs w:val="20"/>
      </w:rPr>
    </w:pPr>
  </w:p>
  <w:p w14:paraId="33EEA46B" w14:textId="77777777" w:rsidR="0074053B" w:rsidRPr="00D42511" w:rsidRDefault="0074053B" w:rsidP="0074053B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28"/>
    </w:r>
    <w:r>
      <w:rPr>
        <w:rFonts w:ascii="Book Antiqua" w:hAnsi="Book Antiqua"/>
        <w:sz w:val="20"/>
        <w:szCs w:val="20"/>
      </w:rPr>
      <w:t xml:space="preserve"> (</w:t>
    </w:r>
    <w:r w:rsidRPr="00D42511">
      <w:rPr>
        <w:rFonts w:ascii="Book Antiqua" w:hAnsi="Book Antiqua"/>
        <w:sz w:val="20"/>
        <w:szCs w:val="20"/>
      </w:rPr>
      <w:t xml:space="preserve">47) </w:t>
    </w:r>
    <w:r>
      <w:rPr>
        <w:rFonts w:ascii="Book Antiqua" w:hAnsi="Book Antiqua"/>
        <w:sz w:val="20"/>
        <w:szCs w:val="20"/>
      </w:rPr>
      <w:t>3377 1336</w:t>
    </w:r>
  </w:p>
  <w:p w14:paraId="65267057" w14:textId="77777777" w:rsidR="0074053B" w:rsidRDefault="0074053B" w:rsidP="0074053B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2A"/>
    </w:r>
    <w:r>
      <w:rPr>
        <w:rFonts w:ascii="Book Antiqua" w:hAnsi="Book Antiqua"/>
        <w:sz w:val="20"/>
        <w:szCs w:val="20"/>
      </w:rPr>
      <w:t xml:space="preserve"> camaramunicipal@luizalves.sc.leg.br</w:t>
    </w:r>
  </w:p>
  <w:p w14:paraId="0EB0A0C9" w14:textId="77777777" w:rsidR="0074053B" w:rsidRPr="003F545E" w:rsidRDefault="0074053B" w:rsidP="003F545E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2D"/>
    </w:r>
    <w:r>
      <w:rPr>
        <w:rFonts w:ascii="Book Antiqua" w:hAnsi="Book Antiqua"/>
        <w:sz w:val="20"/>
        <w:szCs w:val="20"/>
      </w:rPr>
      <w:t xml:space="preserve"> Rua 18 de julho, nº 1204, Centro, Luiz Alves/SC – CEP 89.128-000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BC4A4" w14:textId="77777777" w:rsidR="00501841" w:rsidRDefault="00501841" w:rsidP="0074053B">
      <w:pPr>
        <w:spacing w:after="0" w:line="240" w:lineRule="auto"/>
      </w:pPr>
      <w:r>
        <w:separator/>
      </w:r>
    </w:p>
  </w:footnote>
  <w:footnote w:type="continuationSeparator" w:id="0">
    <w:p w14:paraId="653C8B54" w14:textId="77777777" w:rsidR="00501841" w:rsidRDefault="00501841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F8F51" w14:textId="77777777" w:rsidR="002929D1" w:rsidRDefault="00000000" w:rsidP="0074053B">
    <w:sdt>
      <w:sdtPr>
        <w:id w:val="940635137"/>
        <w:docPartObj>
          <w:docPartGallery w:val="Page Numbers (Margins)"/>
          <w:docPartUnique/>
        </w:docPartObj>
      </w:sdtPr>
      <w:sdtContent>
        <w:r w:rsidR="00B84528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 wp14:anchorId="3CD6F0EB" wp14:editId="1CE54C74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32765" cy="2183130"/>
                  <wp:effectExtent l="0" t="0" r="0" b="0"/>
                  <wp:wrapNone/>
                  <wp:docPr id="8" name="Rectangl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276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819F5" w14:textId="77777777" w:rsidR="002929D1" w:rsidRDefault="002929D1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6A69C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instrText xml:space="preserve"> PAGE    \* MERGEFORMAT </w:instrText>
                              </w:r>
                              <w:r w:rsidR="006A69C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separate"/>
                              </w:r>
                              <w:r w:rsidR="00A9597C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6A69C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8" o:spid="_x0000_s1026" style="position:absolute;margin-left:0;margin-top:0;width:41.95pt;height:171.9pt;z-index:25166438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" o:allowincell="f" filled="f" stroked="f">
                  <v:path arrowok="t"/>
                  <v:textbox style="layout-flow:vertical;mso-layout-flow-alt:bottom-to-top;mso-fit-shape-to-text:t">
                    <w:txbxContent>
                      <w:p w14:paraId="63F819F5" w14:textId="77777777" w:rsidR="002929D1" w:rsidRDefault="002929D1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6A69C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begin"/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instrText xml:space="preserve"> PAGE    \* MERGEFORMAT </w:instrText>
                        </w:r>
                        <w:r w:rsidR="006A69C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separate"/>
                        </w:r>
                        <w:r w:rsidR="00A9597C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6A69C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B84528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B2B2E4" wp14:editId="1985A9E0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139B82" w14:textId="77777777" w:rsidR="002929D1" w:rsidRPr="0074053B" w:rsidRDefault="002929D1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4D4199A6" w14:textId="77777777" w:rsidR="002929D1" w:rsidRPr="0074053B" w:rsidRDefault="002929D1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" filled="f" stroked="f">
              <v:path arrowok="t"/>
              <v:textbox>
                <w:txbxContent>
                  <w:p w14:paraId="2A139B82" w14:textId="77777777" w:rsidR="002929D1" w:rsidRPr="0074053B" w:rsidRDefault="002929D1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4D4199A6" w14:textId="77777777" w:rsidR="002929D1" w:rsidRPr="0074053B" w:rsidRDefault="002929D1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B84528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D2B012" wp14:editId="28B97723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26C6B" w14:textId="77777777" w:rsidR="002929D1" w:rsidRDefault="002929D1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F26AC09" wp14:editId="29A28D64">
                                <wp:extent cx="905982" cy="1260310"/>
                                <wp:effectExtent l="19050" t="0" r="8418" b="0"/>
                                <wp:docPr id="31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-49.1pt;margin-top:-11pt;width:92.45pt;height:10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" stroked="f">
              <v:path arrowok="t"/>
              <v:textbox>
                <w:txbxContent>
                  <w:p w14:paraId="51F26C6B" w14:textId="77777777" w:rsidR="002929D1" w:rsidRDefault="002929D1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1F26AC09" wp14:editId="29A28D64">
                          <wp:extent cx="905982" cy="1260310"/>
                          <wp:effectExtent l="19050" t="0" r="8418" b="0"/>
                          <wp:docPr id="31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84528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C2FF6" wp14:editId="4A68DDB0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39274A" w14:textId="77777777" w:rsidR="002929D1" w:rsidRDefault="002929D1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C17110A" wp14:editId="7BF5930E">
                                <wp:extent cx="1360156" cy="1265275"/>
                                <wp:effectExtent l="19050" t="0" r="0" b="0"/>
                                <wp:docPr id="32" name="Imagem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margin-left:389.85pt;margin-top:-6.25pt;width:128.9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" stroked="f">
              <v:path arrowok="t"/>
              <v:textbox>
                <w:txbxContent>
                  <w:p w14:paraId="2539274A" w14:textId="77777777" w:rsidR="002929D1" w:rsidRDefault="002929D1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5C17110A" wp14:editId="7BF5930E">
                          <wp:extent cx="1360156" cy="1265275"/>
                          <wp:effectExtent l="19050" t="0" r="0" b="0"/>
                          <wp:docPr id="32" name="Imagem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399F391" w14:textId="77777777" w:rsidR="002929D1" w:rsidRDefault="002929D1" w:rsidP="0074053B"/>
  <w:p w14:paraId="1421ACB0" w14:textId="77777777" w:rsidR="002929D1" w:rsidRDefault="002929D1" w:rsidP="0074053B"/>
  <w:p w14:paraId="6AEA9974" w14:textId="77777777" w:rsidR="002929D1" w:rsidRDefault="002929D1" w:rsidP="00740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AAF00" w14:textId="77777777" w:rsidR="0074053B" w:rsidRDefault="00B84528" w:rsidP="0074053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40D8361" wp14:editId="0575DCEF">
              <wp:simplePos x="0" y="0"/>
              <wp:positionH relativeFrom="page">
                <wp:posOffset>6847840</wp:posOffset>
              </wp:positionH>
              <wp:positionV relativeFrom="page">
                <wp:posOffset>7414895</wp:posOffset>
              </wp:positionV>
              <wp:extent cx="510540" cy="2183130"/>
              <wp:effectExtent l="0" t="0" r="0" b="0"/>
              <wp:wrapNone/>
              <wp:docPr id="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A8871" w14:textId="77777777" w:rsidR="00EE3744" w:rsidRPr="00D93E95" w:rsidRDefault="00EE3744">
                          <w:pPr>
                            <w:pStyle w:val="Rodap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 w:rsidRPr="00D93E95">
                            <w:rPr>
                              <w:rFonts w:ascii="Cambria" w:hAnsi="Cambria"/>
                            </w:rPr>
                            <w:t>Página</w:t>
                          </w:r>
                          <w:r w:rsidR="006A69CE" w:rsidRPr="00D93E95">
                            <w:fldChar w:fldCharType="begin"/>
                          </w:r>
                          <w:r w:rsidR="00503C6C">
                            <w:instrText xml:space="preserve"> PAGE    \* MERGEFORMAT </w:instrText>
                          </w:r>
                          <w:r w:rsidR="006A69CE" w:rsidRPr="00D93E95">
                            <w:fldChar w:fldCharType="separate"/>
                          </w:r>
                          <w:r w:rsidR="00A9597C" w:rsidRPr="00A9597C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 w:rsidR="006A69CE" w:rsidRPr="00D93E95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30" style="position:absolute;margin-left:539.2pt;margin-top:583.85pt;width:40.2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" o:allowincell="f" filled="f" stroked="f">
              <v:path arrowok="t"/>
              <v:textbox style="layout-flow:vertical;mso-layout-flow-alt:bottom-to-top;mso-fit-shape-to-text:t">
                <w:txbxContent>
                  <w:p w14:paraId="011A8871" w14:textId="77777777" w:rsidR="00EE3744" w:rsidRPr="00D93E95" w:rsidRDefault="00EE3744">
                    <w:pPr>
                      <w:pStyle w:val="Rodap"/>
                      <w:rPr>
                        <w:rFonts w:ascii="Cambria" w:hAnsi="Cambria"/>
                        <w:sz w:val="44"/>
                        <w:szCs w:val="44"/>
                      </w:rPr>
                    </w:pPr>
                    <w:r w:rsidRPr="00D93E95">
                      <w:rPr>
                        <w:rFonts w:ascii="Cambria" w:hAnsi="Cambria"/>
                      </w:rPr>
                      <w:t>Página</w:t>
                    </w:r>
                    <w:r w:rsidR="006A69CE" w:rsidRPr="00D93E95">
                      <w:fldChar w:fldCharType="begin"/>
                    </w:r>
                    <w:r w:rsidR="00503C6C">
                      <w:instrText xml:space="preserve"> PAGE    \* MERGEFORMAT </w:instrText>
                    </w:r>
                    <w:r w:rsidR="006A69CE" w:rsidRPr="00D93E95">
                      <w:fldChar w:fldCharType="separate"/>
                    </w:r>
                    <w:r w:rsidR="00A9597C" w:rsidRPr="00A9597C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2</w:t>
                    </w:r>
                    <w:r w:rsidR="006A69CE" w:rsidRPr="00D93E95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A97540" wp14:editId="2103C31C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98538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4AB88E6F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8.3pt;margin-top:17.6pt;width:364.7pt;height:6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GGqAIAAK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" filled="f" stroked="f">
              <v:path arrowok="t"/>
              <v:textbox>
                <w:txbxContent>
                  <w:p w14:paraId="45398538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4AB88E6F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60DF1E" wp14:editId="275C427D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C388DF" w14:textId="77777777" w:rsidR="0074053B" w:rsidRDefault="00CE0F48" w:rsidP="0074053B">
                          <w:r w:rsidRPr="00855F14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7178BE8" wp14:editId="7D5EF4A8">
                                <wp:extent cx="903605" cy="1265555"/>
                                <wp:effectExtent l="0" t="0" r="0" b="0"/>
                                <wp:docPr id="11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5" descr="Brasão do Poder Legislati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3605" cy="12655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32" type="#_x0000_t202" style="position:absolute;margin-left:-49.1pt;margin-top:-11pt;width:92.45pt;height:10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" stroked="f">
              <v:path arrowok="t"/>
              <v:textbox>
                <w:txbxContent>
                  <w:p w14:paraId="32C388DF" w14:textId="77777777" w:rsidR="0074053B" w:rsidRDefault="00CE0F48" w:rsidP="0074053B">
                    <w:r w:rsidRPr="00855F14">
                      <w:rPr>
                        <w:noProof/>
                        <w:lang w:eastAsia="pt-BR"/>
                      </w:rPr>
                      <w:drawing>
                        <wp:inline distT="0" distB="0" distL="0" distR="0" wp14:anchorId="17178BE8" wp14:editId="7D5EF4A8">
                          <wp:extent cx="903605" cy="1265555"/>
                          <wp:effectExtent l="0" t="0" r="0" b="0"/>
                          <wp:docPr id="11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5" descr="Brasão do Poder Legislati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3605" cy="12655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6F7EEB" wp14:editId="6564B81D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B4B362" w14:textId="77777777" w:rsidR="0074053B" w:rsidRDefault="00CE0F48">
                          <w:r w:rsidRPr="00855F14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EDCC5C5" wp14:editId="369BF068">
                                <wp:extent cx="1360805" cy="1265555"/>
                                <wp:effectExtent l="0" t="0" r="0" b="0"/>
                                <wp:docPr id="1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60805" cy="12655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33" type="#_x0000_t202" style="position:absolute;margin-left:389.85pt;margin-top:-6.25pt;width:128.95pt;height:109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" stroked="f">
              <v:path arrowok="t"/>
              <v:textbox>
                <w:txbxContent>
                  <w:p w14:paraId="05B4B362" w14:textId="77777777" w:rsidR="0074053B" w:rsidRDefault="00CE0F48">
                    <w:r w:rsidRPr="00855F14">
                      <w:rPr>
                        <w:noProof/>
                        <w:lang w:eastAsia="pt-BR"/>
                      </w:rPr>
                      <w:drawing>
                        <wp:inline distT="0" distB="0" distL="0" distR="0" wp14:anchorId="3EDCC5C5" wp14:editId="369BF068">
                          <wp:extent cx="1360805" cy="1265555"/>
                          <wp:effectExtent l="0" t="0" r="0" b="0"/>
                          <wp:docPr id="1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0805" cy="12655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FE85337" w14:textId="77777777" w:rsidR="0074053B" w:rsidRDefault="0074053B" w:rsidP="0074053B"/>
  <w:p w14:paraId="4ECD3202" w14:textId="77777777" w:rsidR="0074053B" w:rsidRDefault="0074053B" w:rsidP="0074053B"/>
  <w:p w14:paraId="31044614" w14:textId="77777777" w:rsidR="0074053B" w:rsidRDefault="0074053B" w:rsidP="0074053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524C0"/>
    <w:multiLevelType w:val="hybridMultilevel"/>
    <w:tmpl w:val="8092D96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6476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54F3"/>
    <w:rsid w:val="00012A0D"/>
    <w:rsid w:val="000262A2"/>
    <w:rsid w:val="00043E4B"/>
    <w:rsid w:val="00056F9C"/>
    <w:rsid w:val="00063914"/>
    <w:rsid w:val="000857C6"/>
    <w:rsid w:val="000B6931"/>
    <w:rsid w:val="000C6F9D"/>
    <w:rsid w:val="000D0E6E"/>
    <w:rsid w:val="00103D36"/>
    <w:rsid w:val="00103F68"/>
    <w:rsid w:val="001040A2"/>
    <w:rsid w:val="0012278C"/>
    <w:rsid w:val="00163649"/>
    <w:rsid w:val="00174D12"/>
    <w:rsid w:val="001A2739"/>
    <w:rsid w:val="001C54F3"/>
    <w:rsid w:val="001D29FC"/>
    <w:rsid w:val="002120E5"/>
    <w:rsid w:val="00270041"/>
    <w:rsid w:val="002929D1"/>
    <w:rsid w:val="00292E15"/>
    <w:rsid w:val="00294BF4"/>
    <w:rsid w:val="002C2BE4"/>
    <w:rsid w:val="002E00A0"/>
    <w:rsid w:val="00354AF6"/>
    <w:rsid w:val="003806C9"/>
    <w:rsid w:val="00382D36"/>
    <w:rsid w:val="003B6EF4"/>
    <w:rsid w:val="003D3B77"/>
    <w:rsid w:val="003D4A89"/>
    <w:rsid w:val="003F545E"/>
    <w:rsid w:val="0041268A"/>
    <w:rsid w:val="0042416F"/>
    <w:rsid w:val="00437A40"/>
    <w:rsid w:val="00464870"/>
    <w:rsid w:val="004871ED"/>
    <w:rsid w:val="004D7C55"/>
    <w:rsid w:val="004F62C7"/>
    <w:rsid w:val="00501841"/>
    <w:rsid w:val="00503C6C"/>
    <w:rsid w:val="00524C73"/>
    <w:rsid w:val="005250C3"/>
    <w:rsid w:val="0053743F"/>
    <w:rsid w:val="005C28B2"/>
    <w:rsid w:val="005D1F96"/>
    <w:rsid w:val="00613EDA"/>
    <w:rsid w:val="006A586A"/>
    <w:rsid w:val="006A69CE"/>
    <w:rsid w:val="006E535C"/>
    <w:rsid w:val="006F46B5"/>
    <w:rsid w:val="0071760D"/>
    <w:rsid w:val="00731826"/>
    <w:rsid w:val="0074053B"/>
    <w:rsid w:val="0074745A"/>
    <w:rsid w:val="007B3891"/>
    <w:rsid w:val="007B5069"/>
    <w:rsid w:val="007D1B6C"/>
    <w:rsid w:val="00812735"/>
    <w:rsid w:val="008303B0"/>
    <w:rsid w:val="00831649"/>
    <w:rsid w:val="0083167E"/>
    <w:rsid w:val="00844293"/>
    <w:rsid w:val="00850A52"/>
    <w:rsid w:val="00866257"/>
    <w:rsid w:val="008839E5"/>
    <w:rsid w:val="00890828"/>
    <w:rsid w:val="008A2B6A"/>
    <w:rsid w:val="008D7D5C"/>
    <w:rsid w:val="008E44F6"/>
    <w:rsid w:val="008E63F8"/>
    <w:rsid w:val="008F2AB6"/>
    <w:rsid w:val="00932E65"/>
    <w:rsid w:val="00936B82"/>
    <w:rsid w:val="009769E9"/>
    <w:rsid w:val="009D4E73"/>
    <w:rsid w:val="009D6F86"/>
    <w:rsid w:val="009E329A"/>
    <w:rsid w:val="00A34DFC"/>
    <w:rsid w:val="00A365A1"/>
    <w:rsid w:val="00A40701"/>
    <w:rsid w:val="00A6224B"/>
    <w:rsid w:val="00A71E9B"/>
    <w:rsid w:val="00A9597C"/>
    <w:rsid w:val="00AB6CD1"/>
    <w:rsid w:val="00AC1526"/>
    <w:rsid w:val="00B236AC"/>
    <w:rsid w:val="00B25A9B"/>
    <w:rsid w:val="00B320D6"/>
    <w:rsid w:val="00B405EA"/>
    <w:rsid w:val="00B64969"/>
    <w:rsid w:val="00B84528"/>
    <w:rsid w:val="00BC71F0"/>
    <w:rsid w:val="00C144B8"/>
    <w:rsid w:val="00C4567A"/>
    <w:rsid w:val="00C56BE9"/>
    <w:rsid w:val="00C70C83"/>
    <w:rsid w:val="00CA0D77"/>
    <w:rsid w:val="00CD5780"/>
    <w:rsid w:val="00CE0F48"/>
    <w:rsid w:val="00CE25F4"/>
    <w:rsid w:val="00CF0CFB"/>
    <w:rsid w:val="00D22D15"/>
    <w:rsid w:val="00D402A1"/>
    <w:rsid w:val="00D93E95"/>
    <w:rsid w:val="00DA6745"/>
    <w:rsid w:val="00DC7961"/>
    <w:rsid w:val="00DD5C3E"/>
    <w:rsid w:val="00DE6665"/>
    <w:rsid w:val="00DE770C"/>
    <w:rsid w:val="00E442D1"/>
    <w:rsid w:val="00E512D4"/>
    <w:rsid w:val="00E8040B"/>
    <w:rsid w:val="00EB598B"/>
    <w:rsid w:val="00EC70D8"/>
    <w:rsid w:val="00EC7F01"/>
    <w:rsid w:val="00EE0777"/>
    <w:rsid w:val="00EE1DDB"/>
    <w:rsid w:val="00EE3744"/>
    <w:rsid w:val="00F3398C"/>
    <w:rsid w:val="00FB5AC7"/>
    <w:rsid w:val="00FF1F3D"/>
    <w:rsid w:val="00FF5A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591688"/>
  <w15:docId w15:val="{52B5C0BD-F1BE-D94B-A44E-5DE763096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F3D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D5C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E44F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E44F6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8E44F6"/>
    <w:rPr>
      <w:vertAlign w:val="superscript"/>
    </w:rPr>
  </w:style>
  <w:style w:type="character" w:customStyle="1" w:styleId="label">
    <w:name w:val="label"/>
    <w:basedOn w:val="Fontepargpadro"/>
    <w:rsid w:val="008E44F6"/>
  </w:style>
  <w:style w:type="character" w:styleId="Hyperlink">
    <w:name w:val="Hyperlink"/>
    <w:basedOn w:val="Fontepargpadro"/>
    <w:uiPriority w:val="99"/>
    <w:semiHidden/>
    <w:unhideWhenUsed/>
    <w:rsid w:val="00CF0CF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C6F9D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4871ED"/>
    <w:rPr>
      <w:color w:val="605E5C"/>
      <w:shd w:val="clear" w:color="auto" w:fill="E1DFDD"/>
    </w:rPr>
  </w:style>
  <w:style w:type="paragraph" w:customStyle="1" w:styleId="Normal1">
    <w:name w:val="Normal1"/>
    <w:link w:val="normalChar"/>
    <w:rsid w:val="0041268A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/>
      <w:color w:val="000000"/>
    </w:rPr>
  </w:style>
  <w:style w:type="character" w:customStyle="1" w:styleId="normalChar">
    <w:name w:val="normal Char"/>
    <w:basedOn w:val="Fontepargpadro"/>
    <w:link w:val="Normal1"/>
    <w:rsid w:val="0041268A"/>
    <w:rPr>
      <w:rFonts w:ascii="Times New Roman" w:eastAsia="Times New Roman" w:hAnsi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7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5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na\OneDrive\Documentos\Modelos%20Personalizados%20do%20Office\Indica&#231;&#227;o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68F9A-36E9-41BC-8EEC-5CC2A5EEB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C:\Users\bruna\OneDrive\Documentos\Modelos Personalizados do Office\Indicação.dot</Template>
  <TotalTime>48</TotalTime>
  <Pages>1</Pages>
  <Words>190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Anziliero</dc:creator>
  <cp:lastModifiedBy>suzana moraes</cp:lastModifiedBy>
  <cp:revision>17</cp:revision>
  <cp:lastPrinted>2023-02-23T13:21:00Z</cp:lastPrinted>
  <dcterms:created xsi:type="dcterms:W3CDTF">2022-06-09T19:14:00Z</dcterms:created>
  <dcterms:modified xsi:type="dcterms:W3CDTF">2023-07-20T19:44:00Z</dcterms:modified>
</cp:coreProperties>
</file>