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4CFC4" w14:textId="37576C2D" w:rsidR="004871ED" w:rsidRPr="00932E65" w:rsidRDefault="004871ED" w:rsidP="00EB598B">
      <w:pPr>
        <w:spacing w:after="0" w:line="360" w:lineRule="auto"/>
        <w:jc w:val="center"/>
        <w:rPr>
          <w:rFonts w:ascii="Times New Roman" w:hAnsi="Times New Roman"/>
          <w:b/>
        </w:rPr>
      </w:pPr>
      <w:r w:rsidRPr="00932E65">
        <w:rPr>
          <w:rFonts w:ascii="Times New Roman" w:hAnsi="Times New Roman"/>
          <w:b/>
        </w:rPr>
        <w:t xml:space="preserve">RESOLUÇÃO MD </w:t>
      </w:r>
      <w:r w:rsidR="00CB5FE4">
        <w:rPr>
          <w:rFonts w:ascii="Times New Roman" w:hAnsi="Times New Roman"/>
          <w:b/>
        </w:rPr>
        <w:t>0</w:t>
      </w:r>
      <w:r w:rsidR="009954AC">
        <w:rPr>
          <w:rFonts w:ascii="Times New Roman" w:hAnsi="Times New Roman"/>
          <w:b/>
        </w:rPr>
        <w:t>9</w:t>
      </w:r>
      <w:r w:rsidRPr="00932E65">
        <w:rPr>
          <w:rFonts w:ascii="Times New Roman" w:hAnsi="Times New Roman"/>
          <w:b/>
        </w:rPr>
        <w:t>/202</w:t>
      </w:r>
      <w:r w:rsidR="00936B82" w:rsidRPr="00932E65">
        <w:rPr>
          <w:rFonts w:ascii="Times New Roman" w:hAnsi="Times New Roman"/>
          <w:b/>
        </w:rPr>
        <w:t>2</w:t>
      </w:r>
    </w:p>
    <w:p w14:paraId="06F3612E" w14:textId="0CDD0F9F" w:rsidR="004871ED" w:rsidRPr="00932E65" w:rsidRDefault="004871ED" w:rsidP="004871ED">
      <w:pPr>
        <w:spacing w:after="0" w:line="360" w:lineRule="auto"/>
        <w:ind w:left="3969"/>
        <w:jc w:val="both"/>
        <w:rPr>
          <w:rFonts w:ascii="Times New Roman" w:hAnsi="Times New Roman"/>
          <w:i/>
        </w:rPr>
      </w:pPr>
      <w:r w:rsidRPr="00932E65">
        <w:rPr>
          <w:rFonts w:ascii="Times New Roman" w:hAnsi="Times New Roman"/>
          <w:i/>
        </w:rPr>
        <w:t xml:space="preserve">Dispõe sobre </w:t>
      </w:r>
      <w:r w:rsidR="00936B82" w:rsidRPr="00932E65">
        <w:rPr>
          <w:rFonts w:ascii="Times New Roman" w:hAnsi="Times New Roman"/>
          <w:i/>
        </w:rPr>
        <w:t>a realização</w:t>
      </w:r>
      <w:r w:rsidRPr="00932E65">
        <w:rPr>
          <w:rFonts w:ascii="Times New Roman" w:hAnsi="Times New Roman"/>
          <w:i/>
        </w:rPr>
        <w:t xml:space="preserve"> </w:t>
      </w:r>
      <w:r w:rsidR="00936B82" w:rsidRPr="00932E65">
        <w:rPr>
          <w:rFonts w:ascii="Times New Roman" w:hAnsi="Times New Roman"/>
          <w:i/>
        </w:rPr>
        <w:t xml:space="preserve">de </w:t>
      </w:r>
      <w:r w:rsidR="009954AC">
        <w:rPr>
          <w:rFonts w:ascii="Times New Roman" w:hAnsi="Times New Roman"/>
          <w:i/>
        </w:rPr>
        <w:t>vídeo institucional alusivo ao aniversário do Município de Luiz Alves/SC</w:t>
      </w:r>
    </w:p>
    <w:p w14:paraId="41E3E66C" w14:textId="77777777" w:rsidR="004871ED" w:rsidRPr="00932E65" w:rsidRDefault="004871ED" w:rsidP="004871ED">
      <w:pPr>
        <w:spacing w:after="0" w:line="360" w:lineRule="auto"/>
        <w:ind w:firstLine="708"/>
        <w:jc w:val="both"/>
        <w:rPr>
          <w:rFonts w:ascii="Times New Roman" w:hAnsi="Times New Roman"/>
          <w:iCs/>
        </w:rPr>
      </w:pPr>
    </w:p>
    <w:p w14:paraId="5F0B865D" w14:textId="1D05D41D" w:rsidR="004871ED" w:rsidRPr="00932E65" w:rsidRDefault="004871ED" w:rsidP="00EB598B">
      <w:pPr>
        <w:spacing w:after="0" w:line="360" w:lineRule="auto"/>
        <w:jc w:val="both"/>
        <w:rPr>
          <w:rFonts w:ascii="Times New Roman" w:hAnsi="Times New Roman"/>
          <w:b/>
          <w:bCs/>
          <w:iCs/>
        </w:rPr>
      </w:pPr>
      <w:r w:rsidRPr="00932E65">
        <w:rPr>
          <w:rFonts w:ascii="Times New Roman" w:hAnsi="Times New Roman"/>
          <w:iCs/>
        </w:rPr>
        <w:t xml:space="preserve">A </w:t>
      </w:r>
      <w:r w:rsidRPr="00932E65">
        <w:rPr>
          <w:rFonts w:ascii="Times New Roman" w:hAnsi="Times New Roman"/>
          <w:b/>
          <w:bCs/>
          <w:iCs/>
        </w:rPr>
        <w:t>MESA DIRETORA DA CÂMARA MUNICIPAL DE LUIZ ALVES/SC</w:t>
      </w:r>
      <w:r w:rsidR="00932E65" w:rsidRPr="00932E65">
        <w:rPr>
          <w:rFonts w:ascii="Times New Roman" w:hAnsi="Times New Roman"/>
          <w:iCs/>
        </w:rPr>
        <w:t xml:space="preserve"> e os Vereadores, </w:t>
      </w:r>
      <w:r w:rsidRPr="00932E65">
        <w:rPr>
          <w:rFonts w:ascii="Times New Roman" w:hAnsi="Times New Roman"/>
          <w:iCs/>
        </w:rPr>
        <w:t xml:space="preserve">no uso de suas atribuições legais e com fundamento no art. </w:t>
      </w:r>
      <w:r w:rsidR="00936B82" w:rsidRPr="00932E65">
        <w:rPr>
          <w:rFonts w:ascii="Times New Roman" w:hAnsi="Times New Roman"/>
          <w:iCs/>
        </w:rPr>
        <w:t xml:space="preserve">45 </w:t>
      </w:r>
      <w:r w:rsidRPr="00932E65">
        <w:rPr>
          <w:rFonts w:ascii="Times New Roman" w:hAnsi="Times New Roman"/>
          <w:iCs/>
        </w:rPr>
        <w:t xml:space="preserve">do Regimento Interno, </w:t>
      </w:r>
      <w:proofErr w:type="gramStart"/>
      <w:r w:rsidRPr="00932E65">
        <w:rPr>
          <w:rFonts w:ascii="Times New Roman" w:hAnsi="Times New Roman"/>
          <w:b/>
          <w:bCs/>
          <w:iCs/>
        </w:rPr>
        <w:t>RESOLVE</w:t>
      </w:r>
      <w:proofErr w:type="gramEnd"/>
      <w:r w:rsidRPr="00932E65">
        <w:rPr>
          <w:rFonts w:ascii="Times New Roman" w:hAnsi="Times New Roman"/>
          <w:iCs/>
        </w:rPr>
        <w:t>:</w:t>
      </w:r>
    </w:p>
    <w:p w14:paraId="582E826A" w14:textId="77777777" w:rsidR="004871ED" w:rsidRPr="00932E65" w:rsidRDefault="004871ED" w:rsidP="004871ED">
      <w:pPr>
        <w:spacing w:after="0" w:line="360" w:lineRule="auto"/>
        <w:ind w:firstLine="708"/>
        <w:jc w:val="both"/>
        <w:rPr>
          <w:rFonts w:ascii="Times New Roman" w:hAnsi="Times New Roman"/>
          <w:iCs/>
        </w:rPr>
      </w:pPr>
    </w:p>
    <w:p w14:paraId="50BDFE47" w14:textId="63DF9033" w:rsidR="0041268A" w:rsidRDefault="004871ED" w:rsidP="009954AC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bCs/>
        </w:rPr>
      </w:pPr>
      <w:r w:rsidRPr="00932E65">
        <w:rPr>
          <w:rFonts w:ascii="Times New Roman" w:hAnsi="Times New Roman"/>
          <w:b/>
          <w:bCs/>
          <w:iCs/>
        </w:rPr>
        <w:t xml:space="preserve">Art. 1º </w:t>
      </w:r>
      <w:r w:rsidR="009954AC">
        <w:rPr>
          <w:rFonts w:ascii="Times New Roman" w:hAnsi="Times New Roman"/>
          <w:bCs/>
        </w:rPr>
        <w:t>Autorizar a contratação de empresa especializada para a produção de vídeo institucional comemorativo ao aniversário do município, com a participação de todos os vereadores.</w:t>
      </w:r>
    </w:p>
    <w:p w14:paraId="7F8FB2F7" w14:textId="77777777" w:rsidR="009954AC" w:rsidRPr="00932E65" w:rsidRDefault="009954AC" w:rsidP="009954AC">
      <w:pPr>
        <w:pStyle w:val="PargrafodaLista"/>
        <w:spacing w:after="0" w:line="360" w:lineRule="auto"/>
        <w:ind w:left="0"/>
        <w:jc w:val="both"/>
        <w:rPr>
          <w:rFonts w:ascii="Times New Roman" w:hAnsi="Times New Roman"/>
          <w:b/>
          <w:bCs/>
          <w:iCs/>
        </w:rPr>
      </w:pPr>
    </w:p>
    <w:p w14:paraId="157BA276" w14:textId="115A500F" w:rsidR="002929D1" w:rsidRPr="00932E65" w:rsidRDefault="002929D1" w:rsidP="0041268A">
      <w:pPr>
        <w:spacing w:after="0" w:line="360" w:lineRule="auto"/>
        <w:jc w:val="both"/>
        <w:rPr>
          <w:rFonts w:ascii="Times New Roman" w:hAnsi="Times New Roman"/>
        </w:rPr>
      </w:pPr>
      <w:r w:rsidRPr="00932E65">
        <w:rPr>
          <w:rFonts w:ascii="Times New Roman" w:hAnsi="Times New Roman"/>
          <w:b/>
          <w:bCs/>
          <w:iCs/>
        </w:rPr>
        <w:t>Art. 2º</w:t>
      </w:r>
      <w:r w:rsidR="00437A40" w:rsidRPr="00932E65">
        <w:rPr>
          <w:rFonts w:ascii="Times New Roman" w:hAnsi="Times New Roman"/>
          <w:b/>
          <w:bCs/>
          <w:iCs/>
        </w:rPr>
        <w:t xml:space="preserve"> </w:t>
      </w:r>
      <w:r w:rsidR="0041268A" w:rsidRPr="00932E65">
        <w:rPr>
          <w:rFonts w:ascii="Times New Roman" w:hAnsi="Times New Roman"/>
          <w:iCs/>
        </w:rPr>
        <w:t>As despesas decorrentes da presente Resolução correrão por conta de orçamento próprio da Câmara Municipal.</w:t>
      </w:r>
    </w:p>
    <w:p w14:paraId="1DF32CBD" w14:textId="77777777" w:rsidR="0041268A" w:rsidRPr="00932E65" w:rsidRDefault="0041268A" w:rsidP="0041268A">
      <w:pPr>
        <w:spacing w:after="0" w:line="360" w:lineRule="auto"/>
        <w:jc w:val="both"/>
        <w:rPr>
          <w:rFonts w:ascii="Times New Roman" w:hAnsi="Times New Roman"/>
          <w:b/>
          <w:bCs/>
          <w:iCs/>
        </w:rPr>
      </w:pPr>
    </w:p>
    <w:p w14:paraId="7EEA6F64" w14:textId="26EC228B" w:rsidR="008F2AB6" w:rsidRPr="00932E65" w:rsidRDefault="002929D1" w:rsidP="00EB598B">
      <w:pPr>
        <w:spacing w:after="0" w:line="360" w:lineRule="auto"/>
        <w:jc w:val="both"/>
        <w:rPr>
          <w:rFonts w:ascii="Times New Roman" w:hAnsi="Times New Roman"/>
          <w:b/>
          <w:bCs/>
          <w:iCs/>
        </w:rPr>
      </w:pPr>
      <w:r w:rsidRPr="00932E65">
        <w:rPr>
          <w:rFonts w:ascii="Times New Roman" w:hAnsi="Times New Roman"/>
          <w:b/>
          <w:bCs/>
          <w:iCs/>
        </w:rPr>
        <w:t xml:space="preserve">Art. </w:t>
      </w:r>
      <w:r w:rsidR="008F2AB6" w:rsidRPr="00932E65">
        <w:rPr>
          <w:rFonts w:ascii="Times New Roman" w:hAnsi="Times New Roman"/>
          <w:b/>
          <w:bCs/>
          <w:iCs/>
        </w:rPr>
        <w:t>3</w:t>
      </w:r>
      <w:r w:rsidRPr="00932E65">
        <w:rPr>
          <w:rFonts w:ascii="Times New Roman" w:hAnsi="Times New Roman"/>
          <w:b/>
          <w:bCs/>
          <w:iCs/>
        </w:rPr>
        <w:t xml:space="preserve">º </w:t>
      </w:r>
      <w:r w:rsidRPr="00932E65">
        <w:rPr>
          <w:rFonts w:ascii="Times New Roman" w:hAnsi="Times New Roman"/>
          <w:bCs/>
          <w:iCs/>
        </w:rPr>
        <w:t>Esta Resolução</w:t>
      </w:r>
      <w:r w:rsidR="009954AC">
        <w:rPr>
          <w:rFonts w:ascii="Times New Roman" w:hAnsi="Times New Roman"/>
          <w:bCs/>
          <w:iCs/>
        </w:rPr>
        <w:t xml:space="preserve"> </w:t>
      </w:r>
      <w:r w:rsidRPr="00932E65">
        <w:rPr>
          <w:rFonts w:ascii="Times New Roman" w:hAnsi="Times New Roman"/>
          <w:bCs/>
          <w:iCs/>
        </w:rPr>
        <w:t>entra em vigor na data de sua publicação.</w:t>
      </w:r>
    </w:p>
    <w:p w14:paraId="466DE2E2" w14:textId="38E0D3EA" w:rsidR="002929D1" w:rsidRPr="00932E65" w:rsidRDefault="002929D1" w:rsidP="002929D1">
      <w:pPr>
        <w:spacing w:after="0" w:line="360" w:lineRule="auto"/>
        <w:jc w:val="right"/>
        <w:rPr>
          <w:rFonts w:ascii="Times New Roman" w:hAnsi="Times New Roman"/>
        </w:rPr>
      </w:pPr>
      <w:r w:rsidRPr="00932E65">
        <w:rPr>
          <w:rFonts w:ascii="Times New Roman" w:hAnsi="Times New Roman"/>
        </w:rPr>
        <w:t xml:space="preserve">Luiz Alves/SC, </w:t>
      </w:r>
      <w:r w:rsidR="00932E65" w:rsidRPr="00932E65">
        <w:rPr>
          <w:rFonts w:ascii="Times New Roman" w:hAnsi="Times New Roman"/>
        </w:rPr>
        <w:t>0</w:t>
      </w:r>
      <w:r w:rsidR="009954AC">
        <w:rPr>
          <w:rFonts w:ascii="Times New Roman" w:hAnsi="Times New Roman"/>
        </w:rPr>
        <w:t>4</w:t>
      </w:r>
      <w:r w:rsidRPr="00932E65">
        <w:rPr>
          <w:rFonts w:ascii="Times New Roman" w:hAnsi="Times New Roman"/>
        </w:rPr>
        <w:t xml:space="preserve"> de </w:t>
      </w:r>
      <w:r w:rsidR="009954AC">
        <w:rPr>
          <w:rFonts w:ascii="Times New Roman" w:hAnsi="Times New Roman"/>
        </w:rPr>
        <w:t>julho</w:t>
      </w:r>
      <w:r w:rsidRPr="00932E65">
        <w:rPr>
          <w:rFonts w:ascii="Times New Roman" w:hAnsi="Times New Roman"/>
        </w:rPr>
        <w:t xml:space="preserve"> de 202</w:t>
      </w:r>
      <w:r w:rsidR="0041268A" w:rsidRPr="00932E65">
        <w:rPr>
          <w:rFonts w:ascii="Times New Roman" w:hAnsi="Times New Roman"/>
        </w:rPr>
        <w:t>2</w:t>
      </w:r>
      <w:r w:rsidRPr="00932E65">
        <w:rPr>
          <w:rFonts w:ascii="Times New Roman" w:hAnsi="Times New Roman"/>
        </w:rPr>
        <w:t>.</w:t>
      </w:r>
    </w:p>
    <w:p w14:paraId="00A5DC23" w14:textId="77777777" w:rsidR="00B64969" w:rsidRPr="00932E65" w:rsidRDefault="00B64969" w:rsidP="002929D1">
      <w:pPr>
        <w:spacing w:after="0" w:line="360" w:lineRule="auto"/>
        <w:jc w:val="right"/>
        <w:rPr>
          <w:rFonts w:ascii="Times New Roman" w:hAnsi="Times New Roman"/>
        </w:rPr>
      </w:pPr>
    </w:p>
    <w:p w14:paraId="5C35EF4F" w14:textId="77777777" w:rsidR="002929D1" w:rsidRPr="00932E65" w:rsidRDefault="002929D1" w:rsidP="00EB598B">
      <w:pPr>
        <w:spacing w:after="0" w:line="240" w:lineRule="auto"/>
        <w:rPr>
          <w:rFonts w:ascii="Times New Roman" w:hAnsi="Times New Roman"/>
        </w:rPr>
      </w:pPr>
    </w:p>
    <w:p w14:paraId="7B9C447E" w14:textId="5DC15064" w:rsidR="00EB598B" w:rsidRPr="00932E65" w:rsidRDefault="00EB598B" w:rsidP="00EB598B">
      <w:pPr>
        <w:spacing w:after="0" w:line="240" w:lineRule="auto"/>
        <w:rPr>
          <w:rFonts w:ascii="Times New Roman" w:hAnsi="Times New Roman"/>
          <w:b/>
          <w:bCs/>
        </w:rPr>
        <w:sectPr w:rsidR="00EB598B" w:rsidRPr="00932E65" w:rsidSect="008F2AB6">
          <w:headerReference w:type="default" r:id="rId9"/>
          <w:footerReference w:type="default" r:id="rId10"/>
          <w:type w:val="continuous"/>
          <w:pgSz w:w="11906" w:h="16838"/>
          <w:pgMar w:top="1418" w:right="1418" w:bottom="1416" w:left="1418" w:header="709" w:footer="121" w:gutter="0"/>
          <w:cols w:space="708"/>
          <w:docGrid w:linePitch="360"/>
        </w:sectPr>
      </w:pPr>
    </w:p>
    <w:p w14:paraId="3F68D6B7" w14:textId="77777777" w:rsidR="006A586A" w:rsidRPr="00932E65" w:rsidRDefault="006A586A" w:rsidP="006A586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JORGE SOARES DA SILVA WINTER</w:t>
      </w:r>
    </w:p>
    <w:p w14:paraId="5ACFF598" w14:textId="07CDFB93" w:rsidR="002929D1" w:rsidRPr="00932E65" w:rsidRDefault="002929D1" w:rsidP="006A586A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Presidente</w:t>
      </w:r>
    </w:p>
    <w:p w14:paraId="49C06E3D" w14:textId="77777777" w:rsidR="006A586A" w:rsidRPr="00932E65" w:rsidRDefault="006A586A" w:rsidP="006A586A">
      <w:pPr>
        <w:tabs>
          <w:tab w:val="center" w:pos="4535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ROSELI PEREIRA GOEDERT</w:t>
      </w:r>
    </w:p>
    <w:p w14:paraId="6516DCB1" w14:textId="4215EF96" w:rsidR="002929D1" w:rsidRPr="00932E65" w:rsidRDefault="002929D1" w:rsidP="006A586A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Vice-Presidente</w:t>
      </w:r>
    </w:p>
    <w:p w14:paraId="391D5C7A" w14:textId="77777777" w:rsidR="002929D1" w:rsidRPr="00932E65" w:rsidRDefault="002929D1" w:rsidP="006A586A">
      <w:pPr>
        <w:spacing w:after="0" w:line="240" w:lineRule="auto"/>
        <w:jc w:val="center"/>
        <w:rPr>
          <w:rFonts w:ascii="Times New Roman" w:hAnsi="Times New Roman"/>
        </w:rPr>
        <w:sectPr w:rsidR="002929D1" w:rsidRPr="00932E65" w:rsidSect="008F2AB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3671768F" w14:textId="3B06749E" w:rsidR="008F2AB6" w:rsidRPr="00932E65" w:rsidRDefault="008F2AB6" w:rsidP="006A586A">
      <w:pPr>
        <w:spacing w:after="0" w:line="240" w:lineRule="auto"/>
        <w:rPr>
          <w:rFonts w:ascii="Times New Roman" w:hAnsi="Times New Roman"/>
        </w:rPr>
      </w:pPr>
    </w:p>
    <w:p w14:paraId="01B4A2ED" w14:textId="77777777" w:rsidR="00EB598B" w:rsidRPr="00932E65" w:rsidRDefault="00EB598B" w:rsidP="006A586A">
      <w:pPr>
        <w:spacing w:after="0" w:line="240" w:lineRule="auto"/>
        <w:rPr>
          <w:rFonts w:ascii="Times New Roman" w:hAnsi="Times New Roman"/>
        </w:rPr>
      </w:pPr>
    </w:p>
    <w:p w14:paraId="39DE154E" w14:textId="77777777" w:rsidR="008F2AB6" w:rsidRPr="00932E65" w:rsidRDefault="008F2AB6" w:rsidP="006A586A">
      <w:pPr>
        <w:spacing w:after="0" w:line="240" w:lineRule="auto"/>
        <w:rPr>
          <w:rFonts w:ascii="Times New Roman" w:hAnsi="Times New Roman"/>
        </w:rPr>
      </w:pPr>
    </w:p>
    <w:p w14:paraId="17E42482" w14:textId="77777777" w:rsidR="008F2AB6" w:rsidRPr="00932E65" w:rsidRDefault="008F2AB6" w:rsidP="006A586A">
      <w:pPr>
        <w:tabs>
          <w:tab w:val="center" w:pos="4535"/>
        </w:tabs>
        <w:spacing w:after="0" w:line="240" w:lineRule="auto"/>
        <w:rPr>
          <w:rFonts w:ascii="Times New Roman" w:hAnsi="Times New Roman"/>
          <w:b/>
          <w:bCs/>
        </w:rPr>
        <w:sectPr w:rsidR="008F2AB6" w:rsidRPr="00932E65" w:rsidSect="008F2AB6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6595A88" w14:textId="284B360E" w:rsidR="008F2AB6" w:rsidRPr="00932E65" w:rsidRDefault="006A586A" w:rsidP="006A586A">
      <w:pPr>
        <w:tabs>
          <w:tab w:val="center" w:pos="4535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PERCI BOMPANI</w:t>
      </w:r>
    </w:p>
    <w:p w14:paraId="4CF2DBF0" w14:textId="61ADFD46" w:rsidR="008F2AB6" w:rsidRPr="00932E65" w:rsidRDefault="008F2AB6" w:rsidP="006A586A">
      <w:pPr>
        <w:tabs>
          <w:tab w:val="center" w:pos="4535"/>
        </w:tabs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Primeiro Secretário</w:t>
      </w:r>
    </w:p>
    <w:p w14:paraId="798568D0" w14:textId="77777777" w:rsidR="006A586A" w:rsidRPr="00932E65" w:rsidRDefault="006A586A" w:rsidP="006A586A">
      <w:pPr>
        <w:tabs>
          <w:tab w:val="center" w:pos="4535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ÊNIO RONCHI JÚNIOR</w:t>
      </w:r>
    </w:p>
    <w:p w14:paraId="552FC998" w14:textId="18B154F8" w:rsidR="008F2AB6" w:rsidRPr="00932E65" w:rsidRDefault="008F2AB6" w:rsidP="006A586A">
      <w:pPr>
        <w:tabs>
          <w:tab w:val="center" w:pos="4535"/>
        </w:tabs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Segund</w:t>
      </w:r>
      <w:r w:rsidR="006A586A" w:rsidRPr="00932E65">
        <w:rPr>
          <w:rFonts w:ascii="Times New Roman" w:hAnsi="Times New Roman"/>
        </w:rPr>
        <w:t>o</w:t>
      </w:r>
      <w:r w:rsidRPr="00932E65">
        <w:rPr>
          <w:rFonts w:ascii="Times New Roman" w:hAnsi="Times New Roman"/>
        </w:rPr>
        <w:t xml:space="preserve"> Secretári</w:t>
      </w:r>
      <w:r w:rsidR="006A586A" w:rsidRPr="00932E65">
        <w:rPr>
          <w:rFonts w:ascii="Times New Roman" w:hAnsi="Times New Roman"/>
        </w:rPr>
        <w:t>o</w:t>
      </w:r>
    </w:p>
    <w:p w14:paraId="2555B6FE" w14:textId="77777777" w:rsidR="008F2AB6" w:rsidRPr="00932E65" w:rsidRDefault="008F2AB6" w:rsidP="008F2AB6">
      <w:pPr>
        <w:tabs>
          <w:tab w:val="center" w:pos="4535"/>
        </w:tabs>
        <w:rPr>
          <w:rFonts w:ascii="Times New Roman" w:hAnsi="Times New Roman"/>
        </w:rPr>
        <w:sectPr w:rsidR="008F2AB6" w:rsidRPr="00932E65" w:rsidSect="008F2AB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28711B8C" w14:textId="77777777" w:rsidR="006A586A" w:rsidRPr="00932E65" w:rsidRDefault="006A586A" w:rsidP="008F2AB6">
      <w:pPr>
        <w:tabs>
          <w:tab w:val="center" w:pos="4535"/>
        </w:tabs>
        <w:rPr>
          <w:rFonts w:ascii="Times New Roman" w:hAnsi="Times New Roman"/>
        </w:rPr>
      </w:pPr>
    </w:p>
    <w:p w14:paraId="5C120995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5E462A53" w14:textId="42A20120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EB598B" w:rsidRPr="00932E65" w:rsidSect="008F2AB6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16B58E4" w14:textId="30292123" w:rsidR="006A586A" w:rsidRPr="00932E65" w:rsidRDefault="006A586A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ALEXANDRE WILBERT</w:t>
      </w:r>
    </w:p>
    <w:p w14:paraId="34E9121C" w14:textId="4BE52E1F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Vereador</w:t>
      </w:r>
    </w:p>
    <w:p w14:paraId="7935B552" w14:textId="70389001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FELIPE BRÁS LUCIANI</w:t>
      </w:r>
    </w:p>
    <w:p w14:paraId="44F97B70" w14:textId="6F91319C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Vereador</w:t>
      </w:r>
    </w:p>
    <w:p w14:paraId="44D29595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EB598B" w:rsidRPr="00932E65" w:rsidSect="00EB598B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25B77A4C" w14:textId="33FF17B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5C3D9C4C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3C5D50F4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237727D3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EB598B" w:rsidRPr="00932E65" w:rsidSect="008F2AB6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C1D86CD" w14:textId="54EB2E92" w:rsidR="006A586A" w:rsidRPr="00932E65" w:rsidRDefault="009954AC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LUCAS SCHMITT ERBS</w:t>
      </w:r>
    </w:p>
    <w:p w14:paraId="68BB069F" w14:textId="0ADB8B2E" w:rsidR="006A586A" w:rsidRPr="00932E65" w:rsidRDefault="00EB598B" w:rsidP="00EB598B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Vereador</w:t>
      </w:r>
    </w:p>
    <w:p w14:paraId="5C39C57D" w14:textId="286287E5" w:rsidR="006A586A" w:rsidRPr="00932E65" w:rsidRDefault="006A586A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lastRenderedPageBreak/>
        <w:t>SUSANA MÜLLER CAMPIGOTTO</w:t>
      </w:r>
    </w:p>
    <w:p w14:paraId="2304D758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Vereadora</w:t>
      </w:r>
    </w:p>
    <w:p w14:paraId="2D3F8167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  <w:sectPr w:rsidR="00EB598B" w:rsidRPr="00932E65" w:rsidSect="00EB598B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14:paraId="67041775" w14:textId="57287443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14:paraId="46011E95" w14:textId="77777777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</w:p>
    <w:p w14:paraId="5059356B" w14:textId="2FA37383" w:rsidR="00EB598B" w:rsidRPr="00932E65" w:rsidRDefault="00EB598B" w:rsidP="00EB598B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932E65">
        <w:rPr>
          <w:rFonts w:ascii="Times New Roman" w:hAnsi="Times New Roman"/>
          <w:b/>
          <w:bCs/>
        </w:rPr>
        <w:t>TERESINHA GOEDERT BORK</w:t>
      </w:r>
    </w:p>
    <w:p w14:paraId="6CCC1236" w14:textId="78540549" w:rsidR="009D6F86" w:rsidRPr="00932E65" w:rsidRDefault="006A586A" w:rsidP="00EB598B">
      <w:pPr>
        <w:spacing w:after="0" w:line="240" w:lineRule="auto"/>
        <w:jc w:val="center"/>
        <w:rPr>
          <w:rFonts w:ascii="Times New Roman" w:hAnsi="Times New Roman"/>
        </w:rPr>
      </w:pPr>
      <w:r w:rsidRPr="00932E65">
        <w:rPr>
          <w:rFonts w:ascii="Times New Roman" w:hAnsi="Times New Roman"/>
        </w:rPr>
        <w:t>Vereadora</w:t>
      </w:r>
    </w:p>
    <w:sectPr w:rsidR="009D6F86" w:rsidRPr="00932E65" w:rsidSect="008F2AB6">
      <w:headerReference w:type="default" r:id="rId11"/>
      <w:footerReference w:type="default" r:id="rId12"/>
      <w:type w:val="continuous"/>
      <w:pgSz w:w="11906" w:h="16838"/>
      <w:pgMar w:top="1418" w:right="1418" w:bottom="1418" w:left="1418" w:header="709" w:footer="9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68710A" w14:textId="77777777" w:rsidR="00DE114C" w:rsidRDefault="00DE114C" w:rsidP="0074053B">
      <w:pPr>
        <w:spacing w:after="0" w:line="240" w:lineRule="auto"/>
      </w:pPr>
      <w:r>
        <w:separator/>
      </w:r>
    </w:p>
  </w:endnote>
  <w:endnote w:type="continuationSeparator" w:id="0">
    <w:p w14:paraId="3269F623" w14:textId="77777777" w:rsidR="00DE114C" w:rsidRDefault="00DE114C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2FEBF" w14:textId="77777777" w:rsidR="00A71E9B" w:rsidRPr="00D42511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8"/>
    </w:r>
    <w:r>
      <w:rPr>
        <w:rFonts w:ascii="Book Antiqua" w:hAnsi="Book Antiqua"/>
        <w:sz w:val="20"/>
        <w:szCs w:val="20"/>
      </w:rPr>
      <w:t xml:space="preserve"> (</w:t>
    </w:r>
    <w:r w:rsidRPr="00D42511">
      <w:rPr>
        <w:rFonts w:ascii="Book Antiqua" w:hAnsi="Book Antiqua"/>
        <w:sz w:val="20"/>
        <w:szCs w:val="20"/>
      </w:rPr>
      <w:t xml:space="preserve">47) </w:t>
    </w:r>
    <w:r>
      <w:rPr>
        <w:rFonts w:ascii="Book Antiqua" w:hAnsi="Book Antiqua"/>
        <w:sz w:val="20"/>
        <w:szCs w:val="20"/>
      </w:rPr>
      <w:t>3377 1336</w:t>
    </w:r>
  </w:p>
  <w:p w14:paraId="10F3CF57" w14:textId="77777777" w:rsidR="00A71E9B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A"/>
    </w:r>
    <w:r>
      <w:rPr>
        <w:rFonts w:ascii="Book Antiqua" w:hAnsi="Book Antiqua"/>
        <w:sz w:val="20"/>
        <w:szCs w:val="20"/>
      </w:rPr>
      <w:t xml:space="preserve"> camaramunicipal@luizalves.sc.leg.br</w:t>
    </w:r>
  </w:p>
  <w:p w14:paraId="7465E9EF" w14:textId="77777777" w:rsidR="00A71E9B" w:rsidRPr="00D42511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D"/>
    </w:r>
    <w:r>
      <w:rPr>
        <w:rFonts w:ascii="Book Antiqua" w:hAnsi="Book Antiqua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/>
        <w:sz w:val="20"/>
        <w:szCs w:val="20"/>
      </w:rPr>
      <w:t>000</w:t>
    </w:r>
    <w:proofErr w:type="gramEnd"/>
  </w:p>
  <w:p w14:paraId="04CC71E9" w14:textId="77777777" w:rsidR="00A71E9B" w:rsidRPr="00AE007D" w:rsidRDefault="00A71E9B" w:rsidP="00A71E9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38"/>
    </w:r>
    <w:r>
      <w:rPr>
        <w:rFonts w:ascii="Book Antiqua" w:hAnsi="Book Antiqua"/>
        <w:sz w:val="20"/>
        <w:szCs w:val="20"/>
      </w:rPr>
      <w:t xml:space="preserve"> </w:t>
    </w:r>
    <w:proofErr w:type="gramStart"/>
    <w:r>
      <w:rPr>
        <w:rFonts w:ascii="Book Antiqua" w:hAnsi="Book Antiqua"/>
        <w:sz w:val="20"/>
        <w:szCs w:val="20"/>
      </w:rPr>
      <w:t>https</w:t>
    </w:r>
    <w:proofErr w:type="gramEnd"/>
    <w:r>
      <w:rPr>
        <w:rFonts w:ascii="Book Antiqua" w:hAnsi="Book Antiqua"/>
        <w:sz w:val="20"/>
        <w:szCs w:val="20"/>
      </w:rPr>
      <w:t>://www.luizalves.sc.leg.br/</w:t>
    </w:r>
  </w:p>
  <w:p w14:paraId="454CE580" w14:textId="77777777" w:rsidR="002929D1" w:rsidRPr="00A71E9B" w:rsidRDefault="002929D1" w:rsidP="00A71E9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49035" w14:textId="77777777" w:rsidR="003F545E" w:rsidRDefault="003F545E" w:rsidP="0074053B">
    <w:pPr>
      <w:pStyle w:val="Rodap"/>
      <w:jc w:val="center"/>
      <w:rPr>
        <w:rFonts w:ascii="Book Antiqua" w:hAnsi="Book Antiqua"/>
        <w:sz w:val="20"/>
        <w:szCs w:val="20"/>
      </w:rPr>
    </w:pPr>
  </w:p>
  <w:p w14:paraId="345D23A3" w14:textId="77777777" w:rsidR="003F545E" w:rsidRDefault="003F545E" w:rsidP="0074053B">
    <w:pPr>
      <w:pStyle w:val="Rodap"/>
      <w:jc w:val="center"/>
      <w:rPr>
        <w:rFonts w:ascii="Book Antiqua" w:hAnsi="Book Antiqua"/>
        <w:sz w:val="20"/>
        <w:szCs w:val="20"/>
      </w:rPr>
    </w:pPr>
  </w:p>
  <w:p w14:paraId="742CEAB8" w14:textId="77777777" w:rsidR="0074053B" w:rsidRPr="00D42511" w:rsidRDefault="0074053B" w:rsidP="0074053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8"/>
    </w:r>
    <w:r>
      <w:rPr>
        <w:rFonts w:ascii="Book Antiqua" w:hAnsi="Book Antiqua"/>
        <w:sz w:val="20"/>
        <w:szCs w:val="20"/>
      </w:rPr>
      <w:t xml:space="preserve"> (</w:t>
    </w:r>
    <w:r w:rsidRPr="00D42511">
      <w:rPr>
        <w:rFonts w:ascii="Book Antiqua" w:hAnsi="Book Antiqua"/>
        <w:sz w:val="20"/>
        <w:szCs w:val="20"/>
      </w:rPr>
      <w:t xml:space="preserve">47) </w:t>
    </w:r>
    <w:r>
      <w:rPr>
        <w:rFonts w:ascii="Book Antiqua" w:hAnsi="Book Antiqua"/>
        <w:sz w:val="20"/>
        <w:szCs w:val="20"/>
      </w:rPr>
      <w:t>3377 1336</w:t>
    </w:r>
  </w:p>
  <w:p w14:paraId="7A35921F" w14:textId="77777777" w:rsidR="0074053B" w:rsidRDefault="0074053B" w:rsidP="0074053B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A"/>
    </w:r>
    <w:r>
      <w:rPr>
        <w:rFonts w:ascii="Book Antiqua" w:hAnsi="Book Antiqua"/>
        <w:sz w:val="20"/>
        <w:szCs w:val="20"/>
      </w:rPr>
      <w:t xml:space="preserve"> camaramunicipal@luizalves.sc.leg.br</w:t>
    </w:r>
  </w:p>
  <w:p w14:paraId="7433A412" w14:textId="77777777" w:rsidR="0074053B" w:rsidRPr="003F545E" w:rsidRDefault="0074053B" w:rsidP="003F545E">
    <w:pPr>
      <w:pStyle w:val="Rodap"/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sym w:font="Wingdings" w:char="F02D"/>
    </w:r>
    <w:r>
      <w:rPr>
        <w:rFonts w:ascii="Book Antiqua" w:hAnsi="Book Antiqua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/>
        <w:sz w:val="20"/>
        <w:szCs w:val="20"/>
      </w:rPr>
      <w:t>000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D2B1B" w14:textId="77777777" w:rsidR="00DE114C" w:rsidRDefault="00DE114C" w:rsidP="0074053B">
      <w:pPr>
        <w:spacing w:after="0" w:line="240" w:lineRule="auto"/>
      </w:pPr>
      <w:r>
        <w:separator/>
      </w:r>
    </w:p>
  </w:footnote>
  <w:footnote w:type="continuationSeparator" w:id="0">
    <w:p w14:paraId="28E5DCED" w14:textId="77777777" w:rsidR="00DE114C" w:rsidRDefault="00DE114C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47146" w14:textId="5AF1C4E4" w:rsidR="002929D1" w:rsidRDefault="00DE114C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CB5FE4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28534BF1" wp14:editId="25C3932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635" b="0"/>
                  <wp:wrapNone/>
                  <wp:docPr id="8" name="Rectangl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DC37C" w14:textId="77777777" w:rsidR="002929D1" w:rsidRDefault="002929D1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instrText xml:space="preserve"> PAGE    \* MERGEFORMAT </w:instrTex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9954AC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6A69C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8" o:spid="_x0000_s1026" style="position:absolute;margin-left:0;margin-top:0;width:41.95pt;height:171.9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25KtA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tB9uSrQCAAC1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553DC37C" w14:textId="77777777" w:rsidR="002929D1" w:rsidRDefault="002929D1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instrText xml:space="preserve"> PAGE    \* MERGEFORMAT </w:instrTex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separate"/>
                        </w:r>
                        <w:r w:rsidR="009954AC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6A69C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B5FE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7181BA" wp14:editId="7F81C6E6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34269" w14:textId="77777777" w:rsidR="002929D1" w:rsidRPr="0074053B" w:rsidRDefault="002929D1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7A677C0D" w14:textId="77777777" w:rsidR="002929D1" w:rsidRPr="0074053B" w:rsidRDefault="002929D1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DV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EMAQ1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26934269" w14:textId="77777777" w:rsidR="002929D1" w:rsidRPr="0074053B" w:rsidRDefault="002929D1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7A677C0D" w14:textId="77777777" w:rsidR="002929D1" w:rsidRPr="0074053B" w:rsidRDefault="002929D1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CB5FE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BECC97D" wp14:editId="09418E65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B9ED2" w14:textId="77777777" w:rsidR="002929D1" w:rsidRDefault="002929D1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016FFF5" wp14:editId="5D661AD1">
                                <wp:extent cx="905982" cy="1260310"/>
                                <wp:effectExtent l="19050" t="0" r="8418" b="0"/>
                                <wp:docPr id="3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-49.1pt;margin-top:-11pt;width:92.45pt;height:10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9zj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" stroked="f">
              <v:textbox>
                <w:txbxContent>
                  <w:p w14:paraId="2A4B9ED2" w14:textId="77777777" w:rsidR="002929D1" w:rsidRDefault="002929D1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016FFF5" wp14:editId="5D661AD1">
                          <wp:extent cx="905982" cy="1260310"/>
                          <wp:effectExtent l="19050" t="0" r="8418" b="0"/>
                          <wp:docPr id="3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B5FE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4CD74E" wp14:editId="59BAE3D9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25726" w14:textId="77777777" w:rsidR="002929D1" w:rsidRDefault="002929D1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11FA256" wp14:editId="25A391FD">
                                <wp:extent cx="1360156" cy="1265275"/>
                                <wp:effectExtent l="19050" t="0" r="0" b="0"/>
                                <wp:docPr id="32" name="Imagem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389.85pt;margin-top:-6.25pt;width:128.9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" stroked="f">
              <v:textbox>
                <w:txbxContent>
                  <w:p w14:paraId="74325726" w14:textId="77777777" w:rsidR="002929D1" w:rsidRDefault="002929D1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311FA256" wp14:editId="25A391FD">
                          <wp:extent cx="1360156" cy="1265275"/>
                          <wp:effectExtent l="19050" t="0" r="0" b="0"/>
                          <wp:docPr id="32" name="Imagem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CCA58CD" w14:textId="77777777" w:rsidR="002929D1" w:rsidRDefault="002929D1" w:rsidP="0074053B"/>
  <w:p w14:paraId="29BDB087" w14:textId="77777777" w:rsidR="002929D1" w:rsidRDefault="002929D1" w:rsidP="0074053B"/>
  <w:p w14:paraId="6D29EEDA" w14:textId="77777777" w:rsidR="002929D1" w:rsidRDefault="002929D1" w:rsidP="0074053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D0E220" w14:textId="001A94D9" w:rsidR="0074053B" w:rsidRDefault="00CB5FE4" w:rsidP="0074053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BAD0487" wp14:editId="41FC1E13">
              <wp:simplePos x="0" y="0"/>
              <wp:positionH relativeFrom="page">
                <wp:posOffset>6847840</wp:posOffset>
              </wp:positionH>
              <wp:positionV relativeFrom="page">
                <wp:posOffset>7414895</wp:posOffset>
              </wp:positionV>
              <wp:extent cx="510540" cy="2183130"/>
              <wp:effectExtent l="0" t="4445" r="4445" b="3175"/>
              <wp:wrapNone/>
              <wp:docPr id="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57F0D" w14:textId="77777777" w:rsidR="00EE3744" w:rsidRPr="00D93E95" w:rsidRDefault="00EE3744">
                          <w:pPr>
                            <w:pStyle w:val="Rodap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  <w:r w:rsidRPr="00D93E95">
                            <w:rPr>
                              <w:rFonts w:ascii="Cambria" w:hAnsi="Cambria"/>
                            </w:rPr>
                            <w:t>Página</w:t>
                          </w:r>
                          <w:r w:rsidR="006A69CE" w:rsidRPr="00D93E95">
                            <w:fldChar w:fldCharType="begin"/>
                          </w:r>
                          <w:r w:rsidR="00503C6C">
                            <w:instrText xml:space="preserve"> PAGE    \* MERGEFORMAT </w:instrText>
                          </w:r>
                          <w:r w:rsidR="006A69CE" w:rsidRPr="00D93E95">
                            <w:fldChar w:fldCharType="separate"/>
                          </w:r>
                          <w:r w:rsidR="007D1B6C" w:rsidRPr="007D1B6C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 w:rsidR="006A69CE" w:rsidRPr="00D93E95">
                            <w:rPr>
                              <w:rFonts w:ascii="Cambria" w:hAnsi="Cambria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30" style="position:absolute;margin-left:539.2pt;margin-top:583.85pt;width:40.2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" o:allowincell="f" filled="f" stroked="f">
              <v:textbox style="layout-flow:vertical;mso-layout-flow-alt:bottom-to-top;mso-fit-shape-to-text:t">
                <w:txbxContent>
                  <w:p w14:paraId="02957F0D" w14:textId="77777777" w:rsidR="00EE3744" w:rsidRPr="00D93E95" w:rsidRDefault="00EE3744">
                    <w:pPr>
                      <w:pStyle w:val="Rodap"/>
                      <w:rPr>
                        <w:rFonts w:ascii="Cambria" w:hAnsi="Cambria"/>
                        <w:sz w:val="44"/>
                        <w:szCs w:val="44"/>
                      </w:rPr>
                    </w:pPr>
                    <w:r w:rsidRPr="00D93E95">
                      <w:rPr>
                        <w:rFonts w:ascii="Cambria" w:hAnsi="Cambria"/>
                      </w:rPr>
                      <w:t>Página</w:t>
                    </w:r>
                    <w:r w:rsidR="006A69CE" w:rsidRPr="00D93E95">
                      <w:fldChar w:fldCharType="begin"/>
                    </w:r>
                    <w:r w:rsidR="00503C6C">
                      <w:instrText xml:space="preserve"> PAGE    \* MERGEFORMAT </w:instrText>
                    </w:r>
                    <w:r w:rsidR="006A69CE" w:rsidRPr="00D93E95">
                      <w:fldChar w:fldCharType="separate"/>
                    </w:r>
                    <w:r w:rsidR="007D1B6C" w:rsidRPr="007D1B6C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t>3</w:t>
                    </w:r>
                    <w:r w:rsidR="006A69CE" w:rsidRPr="00D93E95">
                      <w:rPr>
                        <w:rFonts w:ascii="Cambria" w:hAnsi="Cambria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5313A3" wp14:editId="11845EF7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AD87C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14:paraId="74FFF39F" w14:textId="77777777"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8.3pt;margin-top:17.6pt;width:364.7pt;height:6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3gtwIAAMA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uRbN4L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14:paraId="436AD87C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14:paraId="74FFF39F" w14:textId="77777777"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CF7E80" wp14:editId="637B0426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55BD85" w14:textId="77777777" w:rsidR="0074053B" w:rsidRDefault="00CE0F48" w:rsidP="0074053B">
                          <w:r w:rsidRPr="00855F1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F245B19" wp14:editId="00C78CCD">
                                <wp:extent cx="903605" cy="1265555"/>
                                <wp:effectExtent l="0" t="0" r="0" b="0"/>
                                <wp:docPr id="11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5" descr="Brasão do Poder Legislati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3605" cy="1265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32" type="#_x0000_t202" style="position:absolute;margin-left:-49.1pt;margin-top:-11pt;width:92.45pt;height:10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pIhQ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" stroked="f">
              <v:textbox>
                <w:txbxContent>
                  <w:p w14:paraId="0D55BD85" w14:textId="77777777" w:rsidR="0074053B" w:rsidRDefault="00CE0F48" w:rsidP="0074053B">
                    <w:r w:rsidRPr="00855F14">
                      <w:rPr>
                        <w:noProof/>
                        <w:lang w:eastAsia="pt-BR"/>
                      </w:rPr>
                      <w:drawing>
                        <wp:inline distT="0" distB="0" distL="0" distR="0" wp14:anchorId="0F245B19" wp14:editId="00C78CCD">
                          <wp:extent cx="903605" cy="1265555"/>
                          <wp:effectExtent l="0" t="0" r="0" b="0"/>
                          <wp:docPr id="11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5" descr="Brasão do Poder Legislati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3605" cy="1265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1DC033E" wp14:editId="221E05AB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427C1" w14:textId="77777777" w:rsidR="0074053B" w:rsidRDefault="00CE0F48">
                          <w:r w:rsidRPr="00855F14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271493A" wp14:editId="4F12E4C0">
                                <wp:extent cx="1360805" cy="1265555"/>
                                <wp:effectExtent l="0" t="0" r="0" b="0"/>
                                <wp:docPr id="1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0805" cy="12655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33" type="#_x0000_t202" style="position:absolute;margin-left:389.85pt;margin-top:-6.25pt;width:128.95pt;height:10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R7uH6IAgAAFwUAAA4AAAAAAAAAAAAAAAAALgIAAGRycy9lMm9Eb2MueG1sUEsBAi0AFAAG&#10;AAgAAAAhALfhlZ/gAAAADAEAAA8AAAAAAAAAAAAAAAAA4gQAAGRycy9kb3ducmV2LnhtbFBLBQYA&#10;AAAABAAEAPMAAADvBQAAAAA=&#10;" stroked="f">
              <v:textbox>
                <w:txbxContent>
                  <w:p w14:paraId="17D427C1" w14:textId="77777777" w:rsidR="0074053B" w:rsidRDefault="00CE0F48">
                    <w:r w:rsidRPr="00855F14">
                      <w:rPr>
                        <w:noProof/>
                        <w:lang w:eastAsia="pt-BR"/>
                      </w:rPr>
                      <w:drawing>
                        <wp:inline distT="0" distB="0" distL="0" distR="0" wp14:anchorId="0271493A" wp14:editId="4F12E4C0">
                          <wp:extent cx="1360805" cy="1265555"/>
                          <wp:effectExtent l="0" t="0" r="0" b="0"/>
                          <wp:docPr id="1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0805" cy="12655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E7FB845" w14:textId="77777777" w:rsidR="0074053B" w:rsidRDefault="0074053B" w:rsidP="0074053B"/>
  <w:p w14:paraId="34CD1652" w14:textId="77777777" w:rsidR="0074053B" w:rsidRDefault="0074053B" w:rsidP="0074053B"/>
  <w:p w14:paraId="3ADE06F4" w14:textId="77777777" w:rsidR="0074053B" w:rsidRDefault="0074053B" w:rsidP="007405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524C0"/>
    <w:multiLevelType w:val="hybridMultilevel"/>
    <w:tmpl w:val="8092D96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4F3"/>
    <w:rsid w:val="00012A0D"/>
    <w:rsid w:val="000262A2"/>
    <w:rsid w:val="00043E4B"/>
    <w:rsid w:val="00063914"/>
    <w:rsid w:val="000B6931"/>
    <w:rsid w:val="000C6F9D"/>
    <w:rsid w:val="000D0E6E"/>
    <w:rsid w:val="00103D36"/>
    <w:rsid w:val="00163649"/>
    <w:rsid w:val="00174D12"/>
    <w:rsid w:val="001C54F3"/>
    <w:rsid w:val="001D29FC"/>
    <w:rsid w:val="00270041"/>
    <w:rsid w:val="002929D1"/>
    <w:rsid w:val="00292E15"/>
    <w:rsid w:val="00294BF4"/>
    <w:rsid w:val="002C2BE4"/>
    <w:rsid w:val="002E00A0"/>
    <w:rsid w:val="00354AF6"/>
    <w:rsid w:val="00382D36"/>
    <w:rsid w:val="003B6EF4"/>
    <w:rsid w:val="003D3B77"/>
    <w:rsid w:val="003D4A89"/>
    <w:rsid w:val="003F545E"/>
    <w:rsid w:val="0041268A"/>
    <w:rsid w:val="0042416F"/>
    <w:rsid w:val="00437A40"/>
    <w:rsid w:val="00464870"/>
    <w:rsid w:val="004871ED"/>
    <w:rsid w:val="004F62C7"/>
    <w:rsid w:val="00503C6C"/>
    <w:rsid w:val="00524C73"/>
    <w:rsid w:val="005A4379"/>
    <w:rsid w:val="00613EDA"/>
    <w:rsid w:val="006A586A"/>
    <w:rsid w:val="006A69CE"/>
    <w:rsid w:val="006F46B5"/>
    <w:rsid w:val="0071760D"/>
    <w:rsid w:val="00731826"/>
    <w:rsid w:val="0074053B"/>
    <w:rsid w:val="0074745A"/>
    <w:rsid w:val="007B3891"/>
    <w:rsid w:val="007B5069"/>
    <w:rsid w:val="007D1B6C"/>
    <w:rsid w:val="00812735"/>
    <w:rsid w:val="008303B0"/>
    <w:rsid w:val="0083167E"/>
    <w:rsid w:val="00866257"/>
    <w:rsid w:val="008839E5"/>
    <w:rsid w:val="008E44F6"/>
    <w:rsid w:val="008E63F8"/>
    <w:rsid w:val="008F2AB6"/>
    <w:rsid w:val="00932E65"/>
    <w:rsid w:val="00936B82"/>
    <w:rsid w:val="009769E9"/>
    <w:rsid w:val="009954AC"/>
    <w:rsid w:val="009D4E73"/>
    <w:rsid w:val="009D6F86"/>
    <w:rsid w:val="009E329A"/>
    <w:rsid w:val="00A34DFC"/>
    <w:rsid w:val="00A365A1"/>
    <w:rsid w:val="00A40701"/>
    <w:rsid w:val="00A6224B"/>
    <w:rsid w:val="00A71E9B"/>
    <w:rsid w:val="00AB6CD1"/>
    <w:rsid w:val="00AC1526"/>
    <w:rsid w:val="00B176FE"/>
    <w:rsid w:val="00B25A9B"/>
    <w:rsid w:val="00B320D6"/>
    <w:rsid w:val="00B405EA"/>
    <w:rsid w:val="00B64969"/>
    <w:rsid w:val="00C144B8"/>
    <w:rsid w:val="00C4567A"/>
    <w:rsid w:val="00C56BE9"/>
    <w:rsid w:val="00C70C83"/>
    <w:rsid w:val="00CA0D77"/>
    <w:rsid w:val="00CB5FE4"/>
    <w:rsid w:val="00CD5780"/>
    <w:rsid w:val="00CE0F48"/>
    <w:rsid w:val="00CE25F4"/>
    <w:rsid w:val="00CF0CFB"/>
    <w:rsid w:val="00D22D15"/>
    <w:rsid w:val="00D402A1"/>
    <w:rsid w:val="00D46FE6"/>
    <w:rsid w:val="00D93E95"/>
    <w:rsid w:val="00DA6745"/>
    <w:rsid w:val="00DC7961"/>
    <w:rsid w:val="00DD5C3E"/>
    <w:rsid w:val="00DE114C"/>
    <w:rsid w:val="00DE6665"/>
    <w:rsid w:val="00DE770C"/>
    <w:rsid w:val="00E442D1"/>
    <w:rsid w:val="00E512D4"/>
    <w:rsid w:val="00E8040B"/>
    <w:rsid w:val="00EB598B"/>
    <w:rsid w:val="00EC70D8"/>
    <w:rsid w:val="00ED0CBA"/>
    <w:rsid w:val="00EE1DDB"/>
    <w:rsid w:val="00EE3744"/>
    <w:rsid w:val="00F3398C"/>
    <w:rsid w:val="00FB5AC7"/>
    <w:rsid w:val="00FF1F3D"/>
    <w:rsid w:val="00FF5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ACF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3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D5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E44F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44F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8E44F6"/>
    <w:rPr>
      <w:vertAlign w:val="superscript"/>
    </w:rPr>
  </w:style>
  <w:style w:type="character" w:customStyle="1" w:styleId="label">
    <w:name w:val="label"/>
    <w:basedOn w:val="Fontepargpadro"/>
    <w:rsid w:val="008E44F6"/>
  </w:style>
  <w:style w:type="character" w:styleId="Hyperlink">
    <w:name w:val="Hyperlink"/>
    <w:basedOn w:val="Fontepargpadro"/>
    <w:uiPriority w:val="99"/>
    <w:semiHidden/>
    <w:unhideWhenUsed/>
    <w:rsid w:val="00CF0CF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C6F9D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871ED"/>
    <w:rPr>
      <w:color w:val="605E5C"/>
      <w:shd w:val="clear" w:color="auto" w:fill="E1DFDD"/>
    </w:rPr>
  </w:style>
  <w:style w:type="paragraph" w:customStyle="1" w:styleId="Normal1">
    <w:name w:val="Normal1"/>
    <w:link w:val="normalChar"/>
    <w:rsid w:val="0041268A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  <w:style w:type="character" w:customStyle="1" w:styleId="normalChar">
    <w:name w:val="normal Char"/>
    <w:basedOn w:val="Fontepargpadro"/>
    <w:link w:val="Normal1"/>
    <w:rsid w:val="0041268A"/>
    <w:rPr>
      <w:rFonts w:ascii="Times New Roman" w:eastAsia="Times New Roman" w:hAnsi="Times New Roma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1F3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D5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E44F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E44F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8E44F6"/>
    <w:rPr>
      <w:vertAlign w:val="superscript"/>
    </w:rPr>
  </w:style>
  <w:style w:type="character" w:customStyle="1" w:styleId="label">
    <w:name w:val="label"/>
    <w:basedOn w:val="Fontepargpadro"/>
    <w:rsid w:val="008E44F6"/>
  </w:style>
  <w:style w:type="character" w:styleId="Hyperlink">
    <w:name w:val="Hyperlink"/>
    <w:basedOn w:val="Fontepargpadro"/>
    <w:uiPriority w:val="99"/>
    <w:semiHidden/>
    <w:unhideWhenUsed/>
    <w:rsid w:val="00CF0CF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C6F9D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4871ED"/>
    <w:rPr>
      <w:color w:val="605E5C"/>
      <w:shd w:val="clear" w:color="auto" w:fill="E1DFDD"/>
    </w:rPr>
  </w:style>
  <w:style w:type="paragraph" w:customStyle="1" w:styleId="Normal1">
    <w:name w:val="Normal1"/>
    <w:link w:val="normalChar"/>
    <w:rsid w:val="0041268A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</w:rPr>
  </w:style>
  <w:style w:type="character" w:customStyle="1" w:styleId="normalChar">
    <w:name w:val="normal Char"/>
    <w:basedOn w:val="Fontepargpadro"/>
    <w:link w:val="Normal1"/>
    <w:rsid w:val="0041268A"/>
    <w:rPr>
      <w:rFonts w:ascii="Times New Roman" w:eastAsia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7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a\OneDrive\Documentos\Modelos%20Personalizados%20do%20Office\Indica&#231;&#227;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024A2-D693-4E27-A2A2-8485FA8E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Indicação</Template>
  <TotalTime>130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Anziliero</dc:creator>
  <cp:lastModifiedBy>User</cp:lastModifiedBy>
  <cp:revision>5</cp:revision>
  <cp:lastPrinted>2022-07-11T14:39:00Z</cp:lastPrinted>
  <dcterms:created xsi:type="dcterms:W3CDTF">2022-05-30T14:30:00Z</dcterms:created>
  <dcterms:modified xsi:type="dcterms:W3CDTF">2022-07-11T16:32:00Z</dcterms:modified>
</cp:coreProperties>
</file>