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99DF8" w14:textId="2619FF0B" w:rsidR="00A05292" w:rsidRPr="007C411D" w:rsidRDefault="00A05292" w:rsidP="00A052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411D">
        <w:rPr>
          <w:rFonts w:ascii="Times New Roman" w:hAnsi="Times New Roman"/>
          <w:b/>
          <w:sz w:val="24"/>
          <w:szCs w:val="24"/>
        </w:rPr>
        <w:t>RESOLUÇÃO</w:t>
      </w:r>
      <w:r w:rsidR="00FD7B52">
        <w:rPr>
          <w:rFonts w:ascii="Times New Roman" w:hAnsi="Times New Roman"/>
          <w:b/>
          <w:sz w:val="24"/>
          <w:szCs w:val="24"/>
        </w:rPr>
        <w:t xml:space="preserve"> MD</w:t>
      </w:r>
      <w:r w:rsidRPr="007C411D">
        <w:rPr>
          <w:rFonts w:ascii="Times New Roman" w:hAnsi="Times New Roman"/>
          <w:b/>
          <w:sz w:val="24"/>
          <w:szCs w:val="24"/>
        </w:rPr>
        <w:t xml:space="preserve"> 0</w:t>
      </w:r>
      <w:r w:rsidR="004B3F0C">
        <w:rPr>
          <w:rFonts w:ascii="Times New Roman" w:hAnsi="Times New Roman"/>
          <w:b/>
          <w:sz w:val="24"/>
          <w:szCs w:val="24"/>
        </w:rPr>
        <w:t>2</w:t>
      </w:r>
      <w:r w:rsidRPr="007C411D">
        <w:rPr>
          <w:rFonts w:ascii="Times New Roman" w:hAnsi="Times New Roman"/>
          <w:b/>
          <w:sz w:val="24"/>
          <w:szCs w:val="24"/>
        </w:rPr>
        <w:t>/20</w:t>
      </w:r>
      <w:r w:rsidR="00FC2C91" w:rsidRPr="007C411D">
        <w:rPr>
          <w:rFonts w:ascii="Times New Roman" w:hAnsi="Times New Roman"/>
          <w:b/>
          <w:sz w:val="24"/>
          <w:szCs w:val="24"/>
        </w:rPr>
        <w:t>2</w:t>
      </w:r>
      <w:r w:rsidR="004B3F0C">
        <w:rPr>
          <w:rFonts w:ascii="Times New Roman" w:hAnsi="Times New Roman"/>
          <w:b/>
          <w:sz w:val="24"/>
          <w:szCs w:val="24"/>
        </w:rPr>
        <w:t>2</w:t>
      </w:r>
    </w:p>
    <w:p w14:paraId="1BAE2CA1" w14:textId="77777777" w:rsidR="00A05292" w:rsidRPr="007C411D" w:rsidRDefault="00A05292" w:rsidP="007C411D">
      <w:pPr>
        <w:spacing w:after="0" w:line="360" w:lineRule="auto"/>
        <w:ind w:firstLine="3969"/>
        <w:jc w:val="both"/>
        <w:rPr>
          <w:rFonts w:ascii="Times New Roman" w:hAnsi="Times New Roman"/>
          <w:b/>
          <w:sz w:val="24"/>
          <w:szCs w:val="24"/>
        </w:rPr>
      </w:pPr>
    </w:p>
    <w:p w14:paraId="03F2E7F2" w14:textId="41BE771A" w:rsidR="00A05292" w:rsidRPr="007C411D" w:rsidRDefault="00E3609E" w:rsidP="00FD7B52">
      <w:pPr>
        <w:spacing w:after="0" w:line="360" w:lineRule="auto"/>
        <w:ind w:left="396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Autoriza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o</w:t>
      </w:r>
      <w:r w:rsidR="00520222">
        <w:rPr>
          <w:rFonts w:ascii="Times New Roman" w:hAnsi="Times New Roman"/>
          <w:i/>
          <w:sz w:val="24"/>
          <w:szCs w:val="24"/>
        </w:rPr>
        <w:t>s vereadores</w:t>
      </w:r>
      <w:r w:rsidR="004F3414">
        <w:rPr>
          <w:rFonts w:ascii="Times New Roman" w:hAnsi="Times New Roman"/>
          <w:i/>
          <w:sz w:val="24"/>
          <w:szCs w:val="24"/>
        </w:rPr>
        <w:t xml:space="preserve"> Ênio </w:t>
      </w:r>
      <w:proofErr w:type="spellStart"/>
      <w:r w:rsidR="004F3414">
        <w:rPr>
          <w:rFonts w:ascii="Times New Roman" w:hAnsi="Times New Roman"/>
          <w:i/>
          <w:sz w:val="24"/>
          <w:szCs w:val="24"/>
        </w:rPr>
        <w:t>Ronchi</w:t>
      </w:r>
      <w:proofErr w:type="spellEnd"/>
      <w:r w:rsidR="004F3414">
        <w:rPr>
          <w:rFonts w:ascii="Times New Roman" w:hAnsi="Times New Roman"/>
          <w:i/>
          <w:sz w:val="24"/>
          <w:szCs w:val="24"/>
        </w:rPr>
        <w:t xml:space="preserve"> Júnior,</w:t>
      </w:r>
      <w:r w:rsidR="00520222">
        <w:rPr>
          <w:rFonts w:ascii="Times New Roman" w:hAnsi="Times New Roman"/>
          <w:i/>
          <w:sz w:val="24"/>
          <w:szCs w:val="24"/>
        </w:rPr>
        <w:t xml:space="preserve"> </w:t>
      </w:r>
      <w:r w:rsidR="004B3F0C">
        <w:rPr>
          <w:rFonts w:ascii="Times New Roman" w:hAnsi="Times New Roman"/>
          <w:i/>
          <w:sz w:val="24"/>
          <w:szCs w:val="24"/>
        </w:rPr>
        <w:t xml:space="preserve">Jorge Soares da Silva </w:t>
      </w:r>
      <w:proofErr w:type="spellStart"/>
      <w:r w:rsidR="004B3F0C">
        <w:rPr>
          <w:rFonts w:ascii="Times New Roman" w:hAnsi="Times New Roman"/>
          <w:i/>
          <w:sz w:val="24"/>
          <w:szCs w:val="24"/>
        </w:rPr>
        <w:t>Winter</w:t>
      </w:r>
      <w:proofErr w:type="spellEnd"/>
      <w:r w:rsidR="004B3F0C"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 w:rsidR="004B3F0C">
        <w:rPr>
          <w:rFonts w:ascii="Times New Roman" w:hAnsi="Times New Roman"/>
          <w:i/>
          <w:sz w:val="24"/>
          <w:szCs w:val="24"/>
        </w:rPr>
        <w:t>Perci</w:t>
      </w:r>
      <w:proofErr w:type="spellEnd"/>
      <w:r w:rsidR="004B3F0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B3F0C">
        <w:rPr>
          <w:rFonts w:ascii="Times New Roman" w:hAnsi="Times New Roman"/>
          <w:i/>
          <w:sz w:val="24"/>
          <w:szCs w:val="24"/>
        </w:rPr>
        <w:t>Bompani</w:t>
      </w:r>
      <w:proofErr w:type="spellEnd"/>
      <w:r w:rsidR="00520222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 realizarem viagem à Brasília</w:t>
      </w:r>
    </w:p>
    <w:p w14:paraId="18B8DF05" w14:textId="77777777" w:rsidR="00A05292" w:rsidRPr="007C411D" w:rsidRDefault="00A05292" w:rsidP="00A05292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7508DD3" w14:textId="3133B3CC" w:rsidR="00A05292" w:rsidRPr="007C411D" w:rsidRDefault="00A05292" w:rsidP="00F55D4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411D">
        <w:rPr>
          <w:rFonts w:ascii="Times New Roman" w:hAnsi="Times New Roman"/>
          <w:sz w:val="24"/>
          <w:szCs w:val="24"/>
        </w:rPr>
        <w:tab/>
      </w:r>
      <w:r w:rsidR="00FC2C91" w:rsidRPr="007C411D">
        <w:rPr>
          <w:rFonts w:ascii="Times New Roman" w:hAnsi="Times New Roman"/>
          <w:sz w:val="24"/>
          <w:szCs w:val="24"/>
        </w:rPr>
        <w:t>A</w:t>
      </w:r>
      <w:r w:rsidRPr="007C411D">
        <w:rPr>
          <w:rFonts w:ascii="Times New Roman" w:hAnsi="Times New Roman"/>
          <w:sz w:val="24"/>
          <w:szCs w:val="24"/>
        </w:rPr>
        <w:t xml:space="preserve"> </w:t>
      </w:r>
      <w:r w:rsidR="00FD7B52">
        <w:rPr>
          <w:rFonts w:ascii="Times New Roman" w:hAnsi="Times New Roman"/>
          <w:sz w:val="24"/>
          <w:szCs w:val="24"/>
        </w:rPr>
        <w:t>Mesa Diretora</w:t>
      </w:r>
      <w:r w:rsidRPr="007C411D">
        <w:rPr>
          <w:rFonts w:ascii="Times New Roman" w:hAnsi="Times New Roman"/>
          <w:sz w:val="24"/>
          <w:szCs w:val="24"/>
        </w:rPr>
        <w:t xml:space="preserve"> da Câmara Municipal de Luiz Alves/SC, no uso de suas atribuições legais e com fundamento </w:t>
      </w:r>
      <w:r w:rsidR="007C411D" w:rsidRPr="007C411D">
        <w:rPr>
          <w:rFonts w:ascii="Times New Roman" w:hAnsi="Times New Roman"/>
          <w:sz w:val="24"/>
          <w:szCs w:val="24"/>
        </w:rPr>
        <w:t>no Regimento Interno</w:t>
      </w:r>
      <w:r w:rsidR="00E3609E">
        <w:rPr>
          <w:rFonts w:ascii="Times New Roman" w:hAnsi="Times New Roman"/>
          <w:sz w:val="24"/>
          <w:szCs w:val="24"/>
        </w:rPr>
        <w:t xml:space="preserve">, </w:t>
      </w:r>
      <w:r w:rsidRPr="00E3609E">
        <w:rPr>
          <w:rFonts w:ascii="Times New Roman" w:hAnsi="Times New Roman"/>
          <w:sz w:val="24"/>
          <w:szCs w:val="24"/>
        </w:rPr>
        <w:t>RESOLVE</w:t>
      </w:r>
      <w:r w:rsidRPr="007C411D">
        <w:rPr>
          <w:rFonts w:ascii="Times New Roman" w:hAnsi="Times New Roman"/>
          <w:sz w:val="24"/>
          <w:szCs w:val="24"/>
        </w:rPr>
        <w:t>:</w:t>
      </w:r>
    </w:p>
    <w:p w14:paraId="385D844F" w14:textId="77777777" w:rsidR="00A05292" w:rsidRPr="007C411D" w:rsidRDefault="00A05292" w:rsidP="00A052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41BEFDF" w14:textId="073B4C76" w:rsidR="00E3609E" w:rsidRDefault="00E3609E" w:rsidP="004B3F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A69">
        <w:rPr>
          <w:rFonts w:ascii="Times New Roman" w:hAnsi="Times New Roman"/>
          <w:b/>
          <w:sz w:val="24"/>
          <w:szCs w:val="24"/>
        </w:rPr>
        <w:t xml:space="preserve">Art. 1º. </w:t>
      </w:r>
      <w:r w:rsidRPr="00BF03F4">
        <w:rPr>
          <w:rFonts w:ascii="Times New Roman" w:hAnsi="Times New Roman"/>
          <w:sz w:val="24"/>
          <w:szCs w:val="24"/>
        </w:rPr>
        <w:t xml:space="preserve">Fica autorizada </w:t>
      </w:r>
      <w:r>
        <w:rPr>
          <w:rFonts w:ascii="Times New Roman" w:hAnsi="Times New Roman"/>
          <w:sz w:val="24"/>
          <w:szCs w:val="24"/>
        </w:rPr>
        <w:t>a viagem dos</w:t>
      </w:r>
      <w:r w:rsidRPr="004F3414">
        <w:rPr>
          <w:rFonts w:ascii="Times New Roman" w:hAnsi="Times New Roman"/>
          <w:sz w:val="24"/>
          <w:szCs w:val="24"/>
        </w:rPr>
        <w:t xml:space="preserve"> vereadores </w:t>
      </w:r>
      <w:r w:rsidR="004F3414" w:rsidRPr="004F3414">
        <w:rPr>
          <w:rFonts w:ascii="Times New Roman" w:hAnsi="Times New Roman"/>
          <w:sz w:val="24"/>
          <w:szCs w:val="24"/>
        </w:rPr>
        <w:t xml:space="preserve">Ênio </w:t>
      </w:r>
      <w:proofErr w:type="spellStart"/>
      <w:r w:rsidR="004F3414" w:rsidRPr="004F3414">
        <w:rPr>
          <w:rFonts w:ascii="Times New Roman" w:hAnsi="Times New Roman"/>
          <w:sz w:val="24"/>
          <w:szCs w:val="24"/>
        </w:rPr>
        <w:t>Ronchi</w:t>
      </w:r>
      <w:proofErr w:type="spellEnd"/>
      <w:r w:rsidR="004F3414" w:rsidRPr="004F3414">
        <w:rPr>
          <w:rFonts w:ascii="Times New Roman" w:hAnsi="Times New Roman"/>
          <w:sz w:val="24"/>
          <w:szCs w:val="24"/>
        </w:rPr>
        <w:t xml:space="preserve"> Júnior, </w:t>
      </w:r>
      <w:r w:rsidR="004B3F0C" w:rsidRPr="004F3414">
        <w:rPr>
          <w:rFonts w:ascii="Times New Roman" w:hAnsi="Times New Roman"/>
          <w:sz w:val="24"/>
          <w:szCs w:val="24"/>
        </w:rPr>
        <w:t>Jorge</w:t>
      </w:r>
      <w:r w:rsidR="004B3F0C" w:rsidRPr="004B3F0C">
        <w:rPr>
          <w:rFonts w:ascii="Times New Roman" w:hAnsi="Times New Roman"/>
          <w:sz w:val="24"/>
          <w:szCs w:val="24"/>
        </w:rPr>
        <w:t xml:space="preserve"> Soares da Silva </w:t>
      </w:r>
      <w:proofErr w:type="spellStart"/>
      <w:r w:rsidR="004B3F0C" w:rsidRPr="004B3F0C">
        <w:rPr>
          <w:rFonts w:ascii="Times New Roman" w:hAnsi="Times New Roman"/>
          <w:sz w:val="24"/>
          <w:szCs w:val="24"/>
        </w:rPr>
        <w:t>Winter</w:t>
      </w:r>
      <w:proofErr w:type="spellEnd"/>
      <w:r w:rsidR="004B3F0C" w:rsidRPr="004B3F0C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4B3F0C" w:rsidRPr="004B3F0C">
        <w:rPr>
          <w:rFonts w:ascii="Times New Roman" w:hAnsi="Times New Roman"/>
          <w:sz w:val="24"/>
          <w:szCs w:val="24"/>
        </w:rPr>
        <w:t>Perci</w:t>
      </w:r>
      <w:proofErr w:type="spellEnd"/>
      <w:r w:rsidR="004B3F0C" w:rsidRPr="004B3F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B3F0C" w:rsidRPr="004B3F0C">
        <w:rPr>
          <w:rFonts w:ascii="Times New Roman" w:hAnsi="Times New Roman"/>
          <w:sz w:val="24"/>
          <w:szCs w:val="24"/>
        </w:rPr>
        <w:t>Bompani</w:t>
      </w:r>
      <w:proofErr w:type="spellEnd"/>
      <w:r w:rsidR="009B236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 serviço do Município e representando a Câmara Municipal junto aos Deputados Federais, Senadores e Ministros de Estado, para pleitear</w:t>
      </w:r>
      <w:r w:rsidR="009B2360">
        <w:rPr>
          <w:rFonts w:ascii="Times New Roman" w:hAnsi="Times New Roman"/>
          <w:sz w:val="24"/>
          <w:szCs w:val="24"/>
        </w:rPr>
        <w:t xml:space="preserve"> recursos e emendas parlamentares para o Município de Luiz Alves/SC, nos dias </w:t>
      </w:r>
      <w:r w:rsidR="004B3F0C">
        <w:rPr>
          <w:rFonts w:ascii="Times New Roman" w:hAnsi="Times New Roman"/>
          <w:sz w:val="24"/>
          <w:szCs w:val="24"/>
        </w:rPr>
        <w:t>15, 16 e 17 de fevereiro de 2022.</w:t>
      </w:r>
    </w:p>
    <w:p w14:paraId="34982ACE" w14:textId="77777777" w:rsidR="00E3609E" w:rsidRDefault="00E3609E" w:rsidP="00E360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FC7D8D4" w14:textId="60D1CE35" w:rsidR="00E3609E" w:rsidRPr="00776DD3" w:rsidRDefault="00E3609E" w:rsidP="00E360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A69">
        <w:rPr>
          <w:rFonts w:ascii="Times New Roman" w:hAnsi="Times New Roman"/>
          <w:b/>
          <w:sz w:val="24"/>
          <w:szCs w:val="24"/>
        </w:rPr>
        <w:t xml:space="preserve">Art. 2º. </w:t>
      </w:r>
      <w:r w:rsidRPr="00776DD3">
        <w:rPr>
          <w:rFonts w:ascii="Times New Roman" w:hAnsi="Times New Roman"/>
          <w:sz w:val="24"/>
          <w:szCs w:val="24"/>
        </w:rPr>
        <w:t xml:space="preserve">Fica autorizado o pagamento das </w:t>
      </w:r>
      <w:r w:rsidR="009B2360">
        <w:rPr>
          <w:rFonts w:ascii="Times New Roman" w:hAnsi="Times New Roman"/>
          <w:sz w:val="24"/>
          <w:szCs w:val="24"/>
        </w:rPr>
        <w:t xml:space="preserve">passagens aéreas e de diárias aos vereadores </w:t>
      </w:r>
      <w:r w:rsidR="004F3414" w:rsidRPr="004F3414">
        <w:rPr>
          <w:rFonts w:ascii="Times New Roman" w:hAnsi="Times New Roman"/>
          <w:sz w:val="24"/>
          <w:szCs w:val="24"/>
        </w:rPr>
        <w:t xml:space="preserve">Ênio </w:t>
      </w:r>
      <w:proofErr w:type="spellStart"/>
      <w:r w:rsidR="004F3414" w:rsidRPr="004F3414">
        <w:rPr>
          <w:rFonts w:ascii="Times New Roman" w:hAnsi="Times New Roman"/>
          <w:sz w:val="24"/>
          <w:szCs w:val="24"/>
        </w:rPr>
        <w:t>Ronchi</w:t>
      </w:r>
      <w:proofErr w:type="spellEnd"/>
      <w:r w:rsidR="004F3414" w:rsidRPr="004F3414">
        <w:rPr>
          <w:rFonts w:ascii="Times New Roman" w:hAnsi="Times New Roman"/>
          <w:sz w:val="24"/>
          <w:szCs w:val="24"/>
        </w:rPr>
        <w:t xml:space="preserve"> Júnior</w:t>
      </w:r>
      <w:r w:rsidR="004F3414">
        <w:rPr>
          <w:rFonts w:ascii="Times New Roman" w:hAnsi="Times New Roman"/>
          <w:sz w:val="24"/>
          <w:szCs w:val="24"/>
        </w:rPr>
        <w:t>,</w:t>
      </w:r>
      <w:r w:rsidR="004F3414" w:rsidRPr="004B3F0C">
        <w:rPr>
          <w:rFonts w:ascii="Times New Roman" w:hAnsi="Times New Roman"/>
          <w:sz w:val="24"/>
          <w:szCs w:val="24"/>
        </w:rPr>
        <w:t xml:space="preserve"> </w:t>
      </w:r>
      <w:r w:rsidR="004B3F0C" w:rsidRPr="004B3F0C">
        <w:rPr>
          <w:rFonts w:ascii="Times New Roman" w:hAnsi="Times New Roman"/>
          <w:sz w:val="24"/>
          <w:szCs w:val="24"/>
        </w:rPr>
        <w:t xml:space="preserve">Jorge Soares da Silva </w:t>
      </w:r>
      <w:proofErr w:type="spellStart"/>
      <w:r w:rsidR="004B3F0C" w:rsidRPr="004B3F0C">
        <w:rPr>
          <w:rFonts w:ascii="Times New Roman" w:hAnsi="Times New Roman"/>
          <w:sz w:val="24"/>
          <w:szCs w:val="24"/>
        </w:rPr>
        <w:t>Winter</w:t>
      </w:r>
      <w:proofErr w:type="spellEnd"/>
      <w:r w:rsidR="004B3F0C" w:rsidRPr="004B3F0C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4B3F0C" w:rsidRPr="004B3F0C">
        <w:rPr>
          <w:rFonts w:ascii="Times New Roman" w:hAnsi="Times New Roman"/>
          <w:sz w:val="24"/>
          <w:szCs w:val="24"/>
        </w:rPr>
        <w:t>Perci</w:t>
      </w:r>
      <w:proofErr w:type="spellEnd"/>
      <w:r w:rsidR="004B3F0C" w:rsidRPr="004B3F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B3F0C" w:rsidRPr="004B3F0C">
        <w:rPr>
          <w:rFonts w:ascii="Times New Roman" w:hAnsi="Times New Roman"/>
          <w:sz w:val="24"/>
          <w:szCs w:val="24"/>
        </w:rPr>
        <w:t>Bompani</w:t>
      </w:r>
      <w:proofErr w:type="spellEnd"/>
      <w:r w:rsidR="009B2360">
        <w:rPr>
          <w:rFonts w:ascii="Times New Roman" w:hAnsi="Times New Roman"/>
          <w:sz w:val="24"/>
          <w:szCs w:val="24"/>
        </w:rPr>
        <w:t xml:space="preserve">, nos termos </w:t>
      </w:r>
      <w:r>
        <w:rPr>
          <w:rFonts w:ascii="Times New Roman" w:hAnsi="Times New Roman"/>
          <w:sz w:val="24"/>
          <w:szCs w:val="24"/>
        </w:rPr>
        <w:t>da Lei Municipal n</w:t>
      </w:r>
      <w:r w:rsidR="009B236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º 961/2001.</w:t>
      </w:r>
    </w:p>
    <w:p w14:paraId="00D5FB96" w14:textId="77777777" w:rsidR="00E3609E" w:rsidRDefault="00E3609E" w:rsidP="00E3609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C21504E" w14:textId="77777777" w:rsidR="00E3609E" w:rsidRDefault="00E3609E" w:rsidP="00E360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A69">
        <w:rPr>
          <w:rFonts w:ascii="Times New Roman" w:hAnsi="Times New Roman"/>
          <w:b/>
          <w:sz w:val="24"/>
          <w:szCs w:val="24"/>
        </w:rPr>
        <w:t xml:space="preserve">Art. </w:t>
      </w:r>
      <w:r>
        <w:rPr>
          <w:rFonts w:ascii="Times New Roman" w:hAnsi="Times New Roman"/>
          <w:b/>
          <w:sz w:val="24"/>
          <w:szCs w:val="24"/>
        </w:rPr>
        <w:t>3</w:t>
      </w:r>
      <w:r w:rsidRPr="00EE5A69">
        <w:rPr>
          <w:rFonts w:ascii="Times New Roman" w:hAnsi="Times New Roman"/>
          <w:b/>
          <w:sz w:val="24"/>
          <w:szCs w:val="24"/>
        </w:rPr>
        <w:t xml:space="preserve">º. </w:t>
      </w:r>
      <w:r w:rsidRPr="00BF03F4">
        <w:rPr>
          <w:rFonts w:ascii="Times New Roman" w:hAnsi="Times New Roman"/>
          <w:sz w:val="24"/>
          <w:szCs w:val="24"/>
        </w:rPr>
        <w:t>As despesas decorrentes da presente Resolução correrão por conta do orçamento vigente</w:t>
      </w:r>
      <w:r>
        <w:rPr>
          <w:rFonts w:ascii="Times New Roman" w:hAnsi="Times New Roman"/>
          <w:sz w:val="24"/>
          <w:szCs w:val="24"/>
        </w:rPr>
        <w:t xml:space="preserve"> da Câmara Municipal.</w:t>
      </w:r>
    </w:p>
    <w:p w14:paraId="15129DA0" w14:textId="77777777" w:rsidR="00E3609E" w:rsidRDefault="00E3609E" w:rsidP="00E360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85DC0E6" w14:textId="6BE0BB17" w:rsidR="00A05292" w:rsidRPr="007C411D" w:rsidRDefault="00E3609E" w:rsidP="00A052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A69">
        <w:rPr>
          <w:rFonts w:ascii="Times New Roman" w:hAnsi="Times New Roman"/>
          <w:b/>
          <w:sz w:val="24"/>
          <w:szCs w:val="24"/>
        </w:rPr>
        <w:t xml:space="preserve">Art. </w:t>
      </w:r>
      <w:r>
        <w:rPr>
          <w:rFonts w:ascii="Times New Roman" w:hAnsi="Times New Roman"/>
          <w:b/>
          <w:sz w:val="24"/>
          <w:szCs w:val="24"/>
        </w:rPr>
        <w:t>4</w:t>
      </w:r>
      <w:r w:rsidRPr="00EE5A69">
        <w:rPr>
          <w:rFonts w:ascii="Times New Roman" w:hAnsi="Times New Roman"/>
          <w:b/>
          <w:sz w:val="24"/>
          <w:szCs w:val="24"/>
        </w:rPr>
        <w:t>º.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Esta Resolução entra em vigor na data de sua publicação.</w:t>
      </w:r>
    </w:p>
    <w:p w14:paraId="01C95C49" w14:textId="0930DA84" w:rsidR="00A05292" w:rsidRDefault="00A05292" w:rsidP="00F55D4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7C411D">
        <w:rPr>
          <w:rFonts w:ascii="Times New Roman" w:hAnsi="Times New Roman"/>
          <w:sz w:val="24"/>
          <w:szCs w:val="24"/>
        </w:rPr>
        <w:tab/>
        <w:t xml:space="preserve">Luiz Alves/SC, </w:t>
      </w:r>
      <w:r w:rsidR="004B3F0C">
        <w:rPr>
          <w:rFonts w:ascii="Times New Roman" w:hAnsi="Times New Roman"/>
          <w:sz w:val="24"/>
          <w:szCs w:val="24"/>
        </w:rPr>
        <w:t>07</w:t>
      </w:r>
      <w:r w:rsidRPr="007C411D">
        <w:rPr>
          <w:rFonts w:ascii="Times New Roman" w:hAnsi="Times New Roman"/>
          <w:sz w:val="24"/>
          <w:szCs w:val="24"/>
        </w:rPr>
        <w:t xml:space="preserve"> de </w:t>
      </w:r>
      <w:r w:rsidR="004B3F0C">
        <w:rPr>
          <w:rFonts w:ascii="Times New Roman" w:hAnsi="Times New Roman"/>
          <w:sz w:val="24"/>
          <w:szCs w:val="24"/>
        </w:rPr>
        <w:t>fevereiro</w:t>
      </w:r>
      <w:r w:rsidRPr="007C411D">
        <w:rPr>
          <w:rFonts w:ascii="Times New Roman" w:hAnsi="Times New Roman"/>
          <w:sz w:val="24"/>
          <w:szCs w:val="24"/>
        </w:rPr>
        <w:t xml:space="preserve"> de 20</w:t>
      </w:r>
      <w:r w:rsidR="00FC2C91" w:rsidRPr="007C411D">
        <w:rPr>
          <w:rFonts w:ascii="Times New Roman" w:hAnsi="Times New Roman"/>
          <w:sz w:val="24"/>
          <w:szCs w:val="24"/>
        </w:rPr>
        <w:t>2</w:t>
      </w:r>
      <w:r w:rsidR="004B3F0C">
        <w:rPr>
          <w:rFonts w:ascii="Times New Roman" w:hAnsi="Times New Roman"/>
          <w:sz w:val="24"/>
          <w:szCs w:val="24"/>
        </w:rPr>
        <w:t>2</w:t>
      </w:r>
      <w:r w:rsidRPr="007C411D">
        <w:rPr>
          <w:rFonts w:ascii="Times New Roman" w:hAnsi="Times New Roman"/>
          <w:sz w:val="24"/>
          <w:szCs w:val="24"/>
        </w:rPr>
        <w:t>.</w:t>
      </w:r>
    </w:p>
    <w:p w14:paraId="0DBB1A2F" w14:textId="7B80C8EE" w:rsidR="00FD7B52" w:rsidRDefault="00FD7B52" w:rsidP="00FD7B5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DE84740" w14:textId="77777777" w:rsidR="00FD7B52" w:rsidRPr="00552523" w:rsidRDefault="00FD7B52" w:rsidP="004B3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  <w:sectPr w:rsidR="00FD7B52" w:rsidRPr="00552523" w:rsidSect="00FD7B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8" w:right="1418" w:bottom="1416" w:left="1418" w:header="709" w:footer="121" w:gutter="0"/>
          <w:cols w:space="708"/>
          <w:docGrid w:linePitch="360"/>
        </w:sectPr>
      </w:pPr>
    </w:p>
    <w:p w14:paraId="3398137E" w14:textId="77777777" w:rsidR="004B3F0C" w:rsidRPr="00552523" w:rsidRDefault="004B3F0C" w:rsidP="004B3F0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52523">
        <w:rPr>
          <w:rFonts w:ascii="Times New Roman" w:hAnsi="Times New Roman"/>
          <w:b/>
          <w:bCs/>
          <w:sz w:val="24"/>
          <w:szCs w:val="24"/>
        </w:rPr>
        <w:lastRenderedPageBreak/>
        <w:t>JORGE SOARES DA SILVA WINTER</w:t>
      </w:r>
    </w:p>
    <w:p w14:paraId="7C851973" w14:textId="77777777" w:rsidR="00FD7B52" w:rsidRPr="00552523" w:rsidRDefault="00FD7B52" w:rsidP="00FD7B5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sz w:val="24"/>
          <w:szCs w:val="24"/>
        </w:rPr>
        <w:t>Presidente da Câmara Municipal</w:t>
      </w:r>
    </w:p>
    <w:p w14:paraId="1C6BC5CB" w14:textId="77777777" w:rsidR="004B3F0C" w:rsidRPr="00520222" w:rsidRDefault="004B3F0C" w:rsidP="004B3F0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b/>
          <w:bCs/>
          <w:sz w:val="24"/>
          <w:szCs w:val="24"/>
        </w:rPr>
        <w:lastRenderedPageBreak/>
        <w:t>ROSELI PEREIRA GOEDERT</w:t>
      </w:r>
    </w:p>
    <w:p w14:paraId="1EEB95B2" w14:textId="77777777" w:rsidR="00FD7B52" w:rsidRPr="00552523" w:rsidRDefault="00FD7B52" w:rsidP="00FD7B5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sz w:val="24"/>
          <w:szCs w:val="24"/>
        </w:rPr>
        <w:t>Vice- Presidente da Câmara Municipal</w:t>
      </w:r>
    </w:p>
    <w:p w14:paraId="4EDA8410" w14:textId="77777777" w:rsidR="00FD7B52" w:rsidRPr="00552523" w:rsidRDefault="00FD7B52" w:rsidP="00FD7B5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  <w:sectPr w:rsidR="00FD7B52" w:rsidRPr="00552523" w:rsidSect="0096591C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30092EB5" w14:textId="77777777" w:rsidR="00FD7B52" w:rsidRDefault="00FD7B52" w:rsidP="00FD7B5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14:paraId="36A21936" w14:textId="67E2ED88" w:rsidR="00FD7B52" w:rsidRPr="00552523" w:rsidRDefault="00FD7B52" w:rsidP="00FD7B52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  <w:sectPr w:rsidR="00FD7B52" w:rsidRPr="00552523" w:rsidSect="0096591C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B9197FE" w14:textId="77777777" w:rsidR="00FD7B52" w:rsidRDefault="00FD7B52" w:rsidP="00FD7B52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3AE088F" w14:textId="15CBCD9A" w:rsidR="00FD7B52" w:rsidRPr="00552523" w:rsidRDefault="00737760" w:rsidP="00FD7B52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PERCI BOMPANI</w:t>
      </w:r>
    </w:p>
    <w:p w14:paraId="40A67A1C" w14:textId="13B0572A" w:rsidR="00520222" w:rsidRDefault="00FD7B52" w:rsidP="004B3F0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sz w:val="24"/>
          <w:szCs w:val="24"/>
        </w:rPr>
        <w:t>Primeiro Secretário da Câmara Municipal</w:t>
      </w:r>
    </w:p>
    <w:p w14:paraId="5061E7FD" w14:textId="77777777" w:rsidR="00520222" w:rsidRDefault="00520222" w:rsidP="004B3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CA76A49" w14:textId="77777777" w:rsidR="00737760" w:rsidRPr="00552523" w:rsidRDefault="00737760" w:rsidP="0073776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52523">
        <w:rPr>
          <w:rFonts w:ascii="Times New Roman" w:hAnsi="Times New Roman"/>
          <w:b/>
          <w:bCs/>
          <w:sz w:val="24"/>
          <w:szCs w:val="24"/>
        </w:rPr>
        <w:t>ÊNIO RONCHI JÚNIOR</w:t>
      </w:r>
    </w:p>
    <w:p w14:paraId="15EB2CB4" w14:textId="4ED69FBA" w:rsidR="00FD7B52" w:rsidRDefault="00FD7B52" w:rsidP="00FD7B5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523">
        <w:rPr>
          <w:rFonts w:ascii="Times New Roman" w:hAnsi="Times New Roman"/>
          <w:sz w:val="24"/>
          <w:szCs w:val="24"/>
        </w:rPr>
        <w:t>Segund</w:t>
      </w:r>
      <w:r w:rsidR="00364DA5">
        <w:rPr>
          <w:rFonts w:ascii="Times New Roman" w:hAnsi="Times New Roman"/>
          <w:sz w:val="24"/>
          <w:szCs w:val="24"/>
        </w:rPr>
        <w:t>o Secretário</w:t>
      </w:r>
      <w:bookmarkStart w:id="0" w:name="_GoBack"/>
      <w:bookmarkEnd w:id="0"/>
      <w:r w:rsidRPr="00552523">
        <w:rPr>
          <w:rFonts w:ascii="Times New Roman" w:hAnsi="Times New Roman"/>
          <w:sz w:val="24"/>
          <w:szCs w:val="24"/>
        </w:rPr>
        <w:t xml:space="preserve"> da Câmara Municipal</w:t>
      </w:r>
    </w:p>
    <w:sectPr w:rsidR="00FD7B52" w:rsidSect="00FD7B52">
      <w:headerReference w:type="default" r:id="rId14"/>
      <w:footerReference w:type="default" r:id="rId15"/>
      <w:type w:val="continuous"/>
      <w:pgSz w:w="11906" w:h="16838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095009" w14:textId="77777777" w:rsidR="00176ECB" w:rsidRDefault="00176ECB" w:rsidP="0074053B">
      <w:pPr>
        <w:spacing w:after="0" w:line="240" w:lineRule="auto"/>
      </w:pPr>
      <w:r>
        <w:separator/>
      </w:r>
    </w:p>
  </w:endnote>
  <w:endnote w:type="continuationSeparator" w:id="0">
    <w:p w14:paraId="01872B33" w14:textId="77777777" w:rsidR="00176ECB" w:rsidRDefault="00176ECB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E1848" w14:textId="77777777" w:rsidR="00ED38E5" w:rsidRDefault="00ED38E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E1D98" w14:textId="77777777" w:rsidR="00FD7B52" w:rsidRPr="00D42511" w:rsidRDefault="00FD7B52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10E20AE4" w14:textId="77777777" w:rsidR="00FD7B52" w:rsidRDefault="00FD7B52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4AC888EC" w14:textId="77777777" w:rsidR="00FD7B52" w:rsidRDefault="00FD7B52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78092C09" w14:textId="77777777" w:rsidR="00ED38E5" w:rsidRPr="00930B86" w:rsidRDefault="00ED38E5" w:rsidP="00ED38E5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  <w:p w14:paraId="4815667A" w14:textId="77777777" w:rsidR="00ED38E5" w:rsidRPr="00D42511" w:rsidRDefault="00ED38E5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</w:p>
  <w:p w14:paraId="0A399324" w14:textId="77777777" w:rsidR="00FD7B52" w:rsidRDefault="00FD7B52" w:rsidP="0074053B">
    <w:pPr>
      <w:pStyle w:val="Rodap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F15D89" w14:textId="77777777" w:rsidR="00ED38E5" w:rsidRDefault="00ED38E5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A5C4B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23B39020" w14:textId="77777777"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3AACDE29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14D3B020" w14:textId="77777777" w:rsidR="0074053B" w:rsidRDefault="0074053B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C0521A" w14:textId="77777777" w:rsidR="00176ECB" w:rsidRDefault="00176ECB" w:rsidP="0074053B">
      <w:pPr>
        <w:spacing w:after="0" w:line="240" w:lineRule="auto"/>
      </w:pPr>
      <w:r>
        <w:separator/>
      </w:r>
    </w:p>
  </w:footnote>
  <w:footnote w:type="continuationSeparator" w:id="0">
    <w:p w14:paraId="6E2E9CEA" w14:textId="77777777" w:rsidR="00176ECB" w:rsidRDefault="00176ECB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513CA3" w14:textId="77777777" w:rsidR="00ED38E5" w:rsidRDefault="00ED38E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25D3E" w14:textId="77777777" w:rsidR="00FD7B52" w:rsidRDefault="00176ECB" w:rsidP="0074053B">
    <w:sdt>
      <w:sdtPr>
        <w:id w:val="-197390121"/>
        <w:docPartObj>
          <w:docPartGallery w:val="Page Numbers (Margins)"/>
          <w:docPartUnique/>
        </w:docPartObj>
      </w:sdtPr>
      <w:sdtEndPr/>
      <w:sdtContent>
        <w:r w:rsidR="00FD7B52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53E6B471" wp14:editId="54A52FD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11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5AE59" w14:textId="77777777" w:rsidR="00FD7B52" w:rsidRDefault="00FD7B52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364DA5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dxtAIAALc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14:paraId="27C5AE59" w14:textId="77777777" w:rsidR="00FD7B52" w:rsidRDefault="00FD7B52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instrText xml:space="preserve"> PAGE    \* MERGEFORMAT </w:instrTex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separate"/>
                        </w:r>
                        <w:r w:rsidR="00364DA5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D7B5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0281374" wp14:editId="7C7F419F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ABBFF" w14:textId="77777777" w:rsidR="00FD7B52" w:rsidRPr="0074053B" w:rsidRDefault="00FD7B52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554B0625" w14:textId="77777777" w:rsidR="00FD7B52" w:rsidRPr="0074053B" w:rsidRDefault="00FD7B52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V9Ltw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ru1fS7cCAADB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513ABBFF" w14:textId="77777777" w:rsidR="00FD7B52" w:rsidRPr="0074053B" w:rsidRDefault="00FD7B52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554B0625" w14:textId="77777777" w:rsidR="00FD7B52" w:rsidRPr="0074053B" w:rsidRDefault="00FD7B52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FD7B5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90573F6" wp14:editId="213E804E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505F0" w14:textId="77777777" w:rsidR="00FD7B52" w:rsidRDefault="00FD7B52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983D724" wp14:editId="31E15F20">
                                <wp:extent cx="905982" cy="1260310"/>
                                <wp:effectExtent l="19050" t="0" r="8418" b="0"/>
                                <wp:docPr id="15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3" o:spid="_x0000_s1028" type="#_x0000_t202" style="position:absolute;margin-left:-49.1pt;margin-top:-11pt;width:92.45pt;height:10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2BWhgIAABg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idNgVoYCAAAY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00D505F0" w14:textId="77777777" w:rsidR="00FD7B52" w:rsidRDefault="00FD7B52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5983D724" wp14:editId="31E15F20">
                          <wp:extent cx="905982" cy="1260310"/>
                          <wp:effectExtent l="19050" t="0" r="8418" b="0"/>
                          <wp:docPr id="15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D7B5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CD054D" wp14:editId="55515A6D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B2518" w14:textId="77777777" w:rsidR="00FD7B52" w:rsidRDefault="00FD7B52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ADF903A" wp14:editId="4DACE4CD">
                                <wp:extent cx="1360156" cy="1265275"/>
                                <wp:effectExtent l="19050" t="0" r="0" b="0"/>
                                <wp:docPr id="16" name="Imagem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2" o:spid="_x0000_s1029" type="#_x0000_t202" style="position:absolute;margin-left:389.85pt;margin-top:-6.25pt;width:128.95pt;height:10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P6hgIAABg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" stroked="f">
              <v:textbox>
                <w:txbxContent>
                  <w:p w14:paraId="2E0B2518" w14:textId="77777777" w:rsidR="00FD7B52" w:rsidRDefault="00FD7B52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5ADF903A" wp14:editId="4DACE4CD">
                          <wp:extent cx="1360156" cy="1265275"/>
                          <wp:effectExtent l="19050" t="0" r="0" b="0"/>
                          <wp:docPr id="16" name="Imagem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D500C62" w14:textId="77777777" w:rsidR="00FD7B52" w:rsidRDefault="00FD7B52" w:rsidP="0074053B"/>
  <w:p w14:paraId="72F7E4FD" w14:textId="77777777" w:rsidR="00FD7B52" w:rsidRDefault="00FD7B52" w:rsidP="0074053B"/>
  <w:p w14:paraId="2B18B280" w14:textId="77777777" w:rsidR="00FD7B52" w:rsidRDefault="00FD7B52" w:rsidP="0074053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442D1" w14:textId="77777777" w:rsidR="00ED38E5" w:rsidRDefault="00ED38E5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38C73" w14:textId="77777777" w:rsidR="0074053B" w:rsidRDefault="00176ECB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zh-TW"/>
          </w:rPr>
          <w:pict w14:anchorId="2345F218">
            <v:rect id="_x0000_s2052" alt="" style="position:absolute;margin-left:0;margin-top:0;width:40.2pt;height:171.9pt;z-index:251665408;mso-wrap-style:square;mso-wrap-edited:f;mso-width-percent:0;mso-height-percent:0;mso-position-horizontal:center;mso-position-horizontal-relative:right-margin-area;mso-position-vertical:bottom;mso-position-vertical-relative:margin;mso-width-percent:0;mso-height-percent:0;v-text-anchor:middle" o:allowincell="f" filled="f" stroked="f">
              <v:textbox style="layout-flow:vertical;mso-layout-flow-alt:bottom-to-top;mso-next-textbox:#_x0000_s2052;mso-fit-shape-to-text:t">
                <w:txbxContent>
                  <w:p w14:paraId="13461EC0" w14:textId="77777777" w:rsidR="00EE3744" w:rsidRDefault="00EE3744">
                    <w:pPr>
                      <w:pStyle w:val="Rodap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  <w:r>
                      <w:rPr>
                        <w:rFonts w:asciiTheme="majorHAnsi" w:hAnsiTheme="majorHAnsi"/>
                      </w:rPr>
                      <w:t>Página</w:t>
                    </w:r>
                    <w:r w:rsidR="001C7AC0">
                      <w:fldChar w:fldCharType="begin"/>
                    </w:r>
                    <w:r w:rsidR="001C7AC0">
                      <w:instrText xml:space="preserve"> PAGE    \* MERGEFORMAT </w:instrText>
                    </w:r>
                    <w:r w:rsidR="001C7AC0">
                      <w:fldChar w:fldCharType="separate"/>
                    </w:r>
                    <w:r w:rsidR="00643A4D" w:rsidRPr="00643A4D">
                      <w:rPr>
                        <w:rFonts w:asciiTheme="majorHAnsi" w:hAnsiTheme="majorHAnsi"/>
                        <w:noProof/>
                        <w:sz w:val="44"/>
                        <w:szCs w:val="44"/>
                      </w:rPr>
                      <w:t>2</w:t>
                    </w:r>
                    <w:r w:rsidR="001C7AC0">
                      <w:rPr>
                        <w:rFonts w:asciiTheme="majorHAnsi" w:hAnsiTheme="majorHAnsi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sdtContent>
    </w:sdt>
    <w:r>
      <w:rPr>
        <w:noProof/>
      </w:rPr>
      <w:pict w14:anchorId="42C540D5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38.3pt;margin-top:17.6pt;width:364.7pt;height:65.85pt;z-index:251663360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>
          <v:textbox style="mso-next-textbox:#_x0000_s2051">
            <w:txbxContent>
              <w:p w14:paraId="6B277088" w14:textId="77777777" w:rsidR="0074053B" w:rsidRPr="0074053B" w:rsidRDefault="0074053B" w:rsidP="0074053B">
                <w:pPr>
                  <w:spacing w:after="0" w:line="360" w:lineRule="auto"/>
                  <w:jc w:val="center"/>
                  <w:rPr>
                    <w:rFonts w:ascii="Times New Roman" w:hAnsi="Times New Roman" w:cs="Times New Roman"/>
                    <w:b/>
                    <w:color w:val="FF0000"/>
                    <w:sz w:val="36"/>
                    <w:szCs w:val="36"/>
                  </w:rPr>
                </w:pPr>
                <w:r w:rsidRPr="0074053B">
                  <w:rPr>
                    <w:rFonts w:ascii="Times New Roman" w:hAnsi="Times New Roman" w:cs="Times New Roman"/>
                    <w:b/>
                    <w:color w:val="FF0000"/>
                    <w:sz w:val="36"/>
                    <w:szCs w:val="36"/>
                  </w:rPr>
                  <w:t>CÂMARA MUNICIPAL DE LUIZ ALVES</w:t>
                </w:r>
              </w:p>
              <w:p w14:paraId="6314F97B" w14:textId="77777777" w:rsidR="0074053B" w:rsidRPr="0074053B" w:rsidRDefault="0074053B" w:rsidP="0074053B">
                <w:pPr>
                  <w:spacing w:after="0" w:line="360" w:lineRule="auto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74053B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Estado de Santa Catarina</w:t>
                </w:r>
              </w:p>
            </w:txbxContent>
          </v:textbox>
        </v:shape>
      </w:pict>
    </w:r>
    <w:r>
      <w:rPr>
        <w:noProof/>
        <w:lang w:eastAsia="pt-BR"/>
      </w:rPr>
      <w:pict w14:anchorId="6A716123">
        <v:shape id="_x0000_s2050" type="#_x0000_t202" alt="" style="position:absolute;margin-left:-49.1pt;margin-top:-11pt;width:92.45pt;height:109.05pt;z-index:251661312;mso-wrap-style:square;mso-wrap-edited:f;mso-width-percent:0;mso-height-percent:0;mso-position-horizontal-relative:text;mso-position-vertical-relative:text;mso-width-percent:0;mso-height-percent:0;mso-width-relative:margin;mso-height-relative:margin;v-text-anchor:top" stroked="f">
          <v:textbox style="mso-next-textbox:#_x0000_s2050">
            <w:txbxContent>
              <w:p w14:paraId="2A353B70" w14:textId="77777777" w:rsidR="0074053B" w:rsidRDefault="0074053B" w:rsidP="0074053B">
                <w:r>
                  <w:rPr>
                    <w:noProof/>
                    <w:lang w:eastAsia="pt-BR"/>
                  </w:rPr>
                  <w:drawing>
                    <wp:inline distT="0" distB="0" distL="0" distR="0" wp14:anchorId="5677021E" wp14:editId="2E99198F">
                      <wp:extent cx="905982" cy="1260310"/>
                      <wp:effectExtent l="19050" t="0" r="8418" b="0"/>
                      <wp:docPr id="6" name="Imagem 5" descr="Brasão do Poder Legislativ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rasão do Poder Legislativo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6709" cy="12613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4ADACCBC">
        <v:shape id="_x0000_s2049" type="#_x0000_t202" alt="" style="position:absolute;margin-left:389.85pt;margin-top:-6.25pt;width:128.95pt;height:109.05pt;z-index:251660288;mso-wrap-style:square;mso-wrap-edited:f;mso-width-percent:0;mso-height-percent:0;mso-position-horizontal-relative:text;mso-position-vertical-relative:text;mso-width-percent:0;mso-height-percent:0;mso-width-relative:margin;mso-height-relative:margin;v-text-anchor:top" stroked="f">
          <v:textbox style="mso-next-textbox:#_x0000_s2049">
            <w:txbxContent>
              <w:p w14:paraId="4D1ADE71" w14:textId="77777777" w:rsidR="0074053B" w:rsidRDefault="0074053B">
                <w:r w:rsidRPr="0074053B">
                  <w:rPr>
                    <w:noProof/>
                    <w:lang w:eastAsia="pt-BR"/>
                  </w:rPr>
                  <w:drawing>
                    <wp:inline distT="0" distB="0" distL="0" distR="0" wp14:anchorId="42764290" wp14:editId="4DE47051">
                      <wp:extent cx="1360156" cy="1265275"/>
                      <wp:effectExtent l="19050" t="0" r="0" b="0"/>
                      <wp:docPr id="2" name="Imagem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8452" cy="1263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14:paraId="6EAFF80F" w14:textId="77777777" w:rsidR="0074053B" w:rsidRDefault="0074053B" w:rsidP="0074053B"/>
  <w:p w14:paraId="6FCC40F2" w14:textId="77777777" w:rsidR="0074053B" w:rsidRDefault="0074053B" w:rsidP="0074053B"/>
  <w:p w14:paraId="09E47A87" w14:textId="77777777"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5A69"/>
    <w:rsid w:val="0000485E"/>
    <w:rsid w:val="00063914"/>
    <w:rsid w:val="00070583"/>
    <w:rsid w:val="00103D36"/>
    <w:rsid w:val="00174DA0"/>
    <w:rsid w:val="00176ECB"/>
    <w:rsid w:val="001C7AC0"/>
    <w:rsid w:val="001E4B6F"/>
    <w:rsid w:val="001F479A"/>
    <w:rsid w:val="00292E15"/>
    <w:rsid w:val="002C2BE4"/>
    <w:rsid w:val="00364DA5"/>
    <w:rsid w:val="003D4A89"/>
    <w:rsid w:val="0042416F"/>
    <w:rsid w:val="00432633"/>
    <w:rsid w:val="00496E14"/>
    <w:rsid w:val="004B3F0C"/>
    <w:rsid w:val="004F3414"/>
    <w:rsid w:val="00520222"/>
    <w:rsid w:val="00570DD3"/>
    <w:rsid w:val="005D54F5"/>
    <w:rsid w:val="00643A4D"/>
    <w:rsid w:val="0065705D"/>
    <w:rsid w:val="00683FC7"/>
    <w:rsid w:val="006C2252"/>
    <w:rsid w:val="006D706F"/>
    <w:rsid w:val="00737760"/>
    <w:rsid w:val="0074053B"/>
    <w:rsid w:val="0074389E"/>
    <w:rsid w:val="0078732D"/>
    <w:rsid w:val="007B3891"/>
    <w:rsid w:val="007C411D"/>
    <w:rsid w:val="00812735"/>
    <w:rsid w:val="0083167E"/>
    <w:rsid w:val="00894409"/>
    <w:rsid w:val="008D6155"/>
    <w:rsid w:val="009769E9"/>
    <w:rsid w:val="009B2360"/>
    <w:rsid w:val="00A05292"/>
    <w:rsid w:val="00AC3C16"/>
    <w:rsid w:val="00AE57AB"/>
    <w:rsid w:val="00C223E2"/>
    <w:rsid w:val="00CD5780"/>
    <w:rsid w:val="00DE770C"/>
    <w:rsid w:val="00E3609E"/>
    <w:rsid w:val="00ED38E5"/>
    <w:rsid w:val="00EE3744"/>
    <w:rsid w:val="00EE5A69"/>
    <w:rsid w:val="00EE5CEA"/>
    <w:rsid w:val="00F55D46"/>
    <w:rsid w:val="00F77784"/>
    <w:rsid w:val="00FC2C91"/>
    <w:rsid w:val="00FD1FED"/>
    <w:rsid w:val="00FD7B52"/>
    <w:rsid w:val="00FE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B233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B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8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1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1\Desktop\Modelos\Requeriment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DD2E5-0F1C-4190-B5E0-99596C5CD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</Template>
  <TotalTime>51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Usuario1</dc:creator>
  <cp:lastModifiedBy>User</cp:lastModifiedBy>
  <cp:revision>21</cp:revision>
  <cp:lastPrinted>2021-10-21T13:22:00Z</cp:lastPrinted>
  <dcterms:created xsi:type="dcterms:W3CDTF">2018-02-16T13:20:00Z</dcterms:created>
  <dcterms:modified xsi:type="dcterms:W3CDTF">2022-02-16T14:08:00Z</dcterms:modified>
</cp:coreProperties>
</file>