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E055D2" w14:textId="77777777" w:rsidR="008720AC" w:rsidRPr="00E269A5" w:rsidRDefault="008720AC" w:rsidP="008720A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82C422" w14:textId="5C2B5A8D" w:rsidR="008720AC" w:rsidRPr="00E269A5" w:rsidRDefault="008720AC" w:rsidP="008720A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69A5">
        <w:rPr>
          <w:rFonts w:ascii="Times New Roman" w:hAnsi="Times New Roman" w:cs="Times New Roman"/>
          <w:b/>
          <w:sz w:val="24"/>
          <w:szCs w:val="24"/>
        </w:rPr>
        <w:t xml:space="preserve">EXCELENTÍSSIMOS SENHORES </w:t>
      </w:r>
      <w:r w:rsidR="007530AD" w:rsidRPr="00E269A5">
        <w:rPr>
          <w:rFonts w:ascii="Times New Roman" w:hAnsi="Times New Roman" w:cs="Times New Roman"/>
          <w:b/>
          <w:sz w:val="24"/>
          <w:szCs w:val="24"/>
        </w:rPr>
        <w:t>VEREADORES</w:t>
      </w:r>
      <w:r w:rsidRPr="00E269A5">
        <w:rPr>
          <w:rFonts w:ascii="Times New Roman" w:hAnsi="Times New Roman" w:cs="Times New Roman"/>
          <w:b/>
          <w:sz w:val="24"/>
          <w:szCs w:val="24"/>
        </w:rPr>
        <w:t xml:space="preserve"> DA CÂMARA MUNICIPAL DE LUIZ ALVES/SC</w:t>
      </w:r>
    </w:p>
    <w:p w14:paraId="0EAB14BC" w14:textId="77777777" w:rsidR="008720AC" w:rsidRPr="00E269A5" w:rsidRDefault="008720AC" w:rsidP="008720A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47359B" w14:textId="23C8DD04" w:rsidR="008720AC" w:rsidRPr="00E269A5" w:rsidRDefault="008720AC" w:rsidP="008720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9A5">
        <w:rPr>
          <w:rFonts w:ascii="Times New Roman" w:hAnsi="Times New Roman" w:cs="Times New Roman"/>
          <w:sz w:val="24"/>
          <w:szCs w:val="24"/>
        </w:rPr>
        <w:tab/>
      </w:r>
      <w:r w:rsidR="007530AD" w:rsidRPr="00E269A5">
        <w:rPr>
          <w:rFonts w:ascii="Times New Roman" w:hAnsi="Times New Roman" w:cs="Times New Roman"/>
          <w:sz w:val="24"/>
          <w:szCs w:val="24"/>
        </w:rPr>
        <w:t>Os</w:t>
      </w:r>
      <w:r w:rsidRPr="00E269A5">
        <w:rPr>
          <w:rFonts w:ascii="Times New Roman" w:hAnsi="Times New Roman" w:cs="Times New Roman"/>
          <w:sz w:val="24"/>
          <w:szCs w:val="24"/>
        </w:rPr>
        <w:t xml:space="preserve"> </w:t>
      </w:r>
      <w:r w:rsidR="00754B37">
        <w:rPr>
          <w:rFonts w:ascii="Times New Roman" w:hAnsi="Times New Roman" w:cs="Times New Roman"/>
          <w:sz w:val="24"/>
          <w:szCs w:val="24"/>
        </w:rPr>
        <w:t>V</w:t>
      </w:r>
      <w:r w:rsidRPr="00E269A5">
        <w:rPr>
          <w:rFonts w:ascii="Times New Roman" w:hAnsi="Times New Roman" w:cs="Times New Roman"/>
          <w:sz w:val="24"/>
          <w:szCs w:val="24"/>
        </w:rPr>
        <w:t>ereador</w:t>
      </w:r>
      <w:r w:rsidR="00754B37">
        <w:rPr>
          <w:rFonts w:ascii="Times New Roman" w:hAnsi="Times New Roman" w:cs="Times New Roman"/>
          <w:sz w:val="24"/>
          <w:szCs w:val="24"/>
        </w:rPr>
        <w:t>e</w:t>
      </w:r>
      <w:r w:rsidRPr="00E269A5">
        <w:rPr>
          <w:rFonts w:ascii="Times New Roman" w:hAnsi="Times New Roman" w:cs="Times New Roman"/>
          <w:sz w:val="24"/>
          <w:szCs w:val="24"/>
        </w:rPr>
        <w:t xml:space="preserve">s que o presente subscrevem, no uso de suas atribuições legais e o que lhe faculta o </w:t>
      </w:r>
      <w:r w:rsidR="007530AD" w:rsidRPr="00E269A5">
        <w:rPr>
          <w:rFonts w:ascii="Times New Roman" w:hAnsi="Times New Roman" w:cs="Times New Roman"/>
          <w:sz w:val="24"/>
          <w:szCs w:val="24"/>
        </w:rPr>
        <w:t xml:space="preserve">art. 114, §1º, alínea “f” do </w:t>
      </w:r>
      <w:r w:rsidRPr="00E269A5">
        <w:rPr>
          <w:rFonts w:ascii="Times New Roman" w:hAnsi="Times New Roman" w:cs="Times New Roman"/>
          <w:sz w:val="24"/>
          <w:szCs w:val="24"/>
        </w:rPr>
        <w:t xml:space="preserve">Regimento Interno desta Casa e a Lei Orgânica do Município, </w:t>
      </w:r>
      <w:proofErr w:type="gramStart"/>
      <w:r w:rsidRPr="00E269A5">
        <w:rPr>
          <w:rFonts w:ascii="Times New Roman" w:hAnsi="Times New Roman" w:cs="Times New Roman"/>
          <w:sz w:val="24"/>
          <w:szCs w:val="24"/>
        </w:rPr>
        <w:t>apresenta</w:t>
      </w:r>
      <w:proofErr w:type="gramEnd"/>
      <w:r w:rsidRPr="00E269A5">
        <w:rPr>
          <w:rFonts w:ascii="Times New Roman" w:hAnsi="Times New Roman" w:cs="Times New Roman"/>
          <w:sz w:val="24"/>
          <w:szCs w:val="24"/>
        </w:rPr>
        <w:t>:</w:t>
      </w:r>
    </w:p>
    <w:p w14:paraId="1962FA59" w14:textId="77777777" w:rsidR="008720AC" w:rsidRPr="00E269A5" w:rsidRDefault="008720AC" w:rsidP="008C6C6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383FA4" w14:textId="585A5DEF" w:rsidR="008C6C6C" w:rsidRPr="00E269A5" w:rsidRDefault="008720AC" w:rsidP="008C6C6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69A5">
        <w:rPr>
          <w:rFonts w:ascii="Times New Roman" w:hAnsi="Times New Roman" w:cs="Times New Roman"/>
          <w:b/>
          <w:sz w:val="24"/>
          <w:szCs w:val="24"/>
        </w:rPr>
        <w:t xml:space="preserve">PROJETO DE </w:t>
      </w:r>
      <w:r w:rsidR="008C6C6C" w:rsidRPr="00E269A5">
        <w:rPr>
          <w:rFonts w:ascii="Times New Roman" w:hAnsi="Times New Roman" w:cs="Times New Roman"/>
          <w:b/>
          <w:sz w:val="24"/>
          <w:szCs w:val="24"/>
        </w:rPr>
        <w:t xml:space="preserve">RESOLUÇÃO </w:t>
      </w:r>
      <w:r w:rsidR="0096591C" w:rsidRPr="00E269A5">
        <w:rPr>
          <w:rFonts w:ascii="Times New Roman" w:hAnsi="Times New Roman" w:cs="Times New Roman"/>
          <w:b/>
          <w:sz w:val="24"/>
          <w:szCs w:val="24"/>
        </w:rPr>
        <w:t>0</w:t>
      </w:r>
      <w:r w:rsidR="005D2CBF">
        <w:rPr>
          <w:rFonts w:ascii="Times New Roman" w:hAnsi="Times New Roman" w:cs="Times New Roman"/>
          <w:b/>
          <w:sz w:val="24"/>
          <w:szCs w:val="24"/>
        </w:rPr>
        <w:t>6</w:t>
      </w:r>
      <w:r w:rsidR="008C6C6C" w:rsidRPr="00E269A5">
        <w:rPr>
          <w:rFonts w:ascii="Times New Roman" w:hAnsi="Times New Roman" w:cs="Times New Roman"/>
          <w:b/>
          <w:sz w:val="24"/>
          <w:szCs w:val="24"/>
        </w:rPr>
        <w:t>/202</w:t>
      </w:r>
      <w:r w:rsidR="0096591C" w:rsidRPr="00E269A5">
        <w:rPr>
          <w:rFonts w:ascii="Times New Roman" w:hAnsi="Times New Roman" w:cs="Times New Roman"/>
          <w:b/>
          <w:sz w:val="24"/>
          <w:szCs w:val="24"/>
        </w:rPr>
        <w:t>1</w:t>
      </w:r>
    </w:p>
    <w:p w14:paraId="724B3752" w14:textId="77777777" w:rsidR="00E1338E" w:rsidRPr="00E269A5" w:rsidRDefault="00E1338E" w:rsidP="0096591C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A96B30" w14:textId="0EA1E67B" w:rsidR="008720AC" w:rsidRPr="00E269A5" w:rsidRDefault="007530AD" w:rsidP="00552523">
      <w:pPr>
        <w:spacing w:after="0" w:line="360" w:lineRule="auto"/>
        <w:ind w:left="3969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r w:rsidRPr="00E269A5">
        <w:rPr>
          <w:rFonts w:ascii="Times New Roman" w:hAnsi="Times New Roman" w:cs="Times New Roman"/>
          <w:i/>
          <w:sz w:val="24"/>
          <w:szCs w:val="24"/>
        </w:rPr>
        <w:t xml:space="preserve">Concede o título de cidadão honorário </w:t>
      </w:r>
      <w:proofErr w:type="spellStart"/>
      <w:r w:rsidRPr="00E269A5">
        <w:rPr>
          <w:rFonts w:ascii="Times New Roman" w:hAnsi="Times New Roman" w:cs="Times New Roman"/>
          <w:i/>
          <w:sz w:val="24"/>
          <w:szCs w:val="24"/>
        </w:rPr>
        <w:t>luizalvense</w:t>
      </w:r>
      <w:proofErr w:type="spellEnd"/>
      <w:r w:rsidRPr="00E269A5">
        <w:rPr>
          <w:rFonts w:ascii="Times New Roman" w:hAnsi="Times New Roman" w:cs="Times New Roman"/>
          <w:i/>
          <w:sz w:val="24"/>
          <w:szCs w:val="24"/>
        </w:rPr>
        <w:t xml:space="preserve"> ao </w:t>
      </w:r>
      <w:r w:rsidR="005D2CBF">
        <w:rPr>
          <w:rFonts w:ascii="Times New Roman" w:hAnsi="Times New Roman" w:cs="Times New Roman"/>
          <w:i/>
          <w:sz w:val="24"/>
          <w:szCs w:val="24"/>
        </w:rPr>
        <w:t>Secretário de</w:t>
      </w:r>
      <w:r w:rsidR="002C667B">
        <w:rPr>
          <w:rFonts w:ascii="Times New Roman" w:hAnsi="Times New Roman" w:cs="Times New Roman"/>
          <w:i/>
          <w:sz w:val="24"/>
          <w:szCs w:val="24"/>
        </w:rPr>
        <w:t xml:space="preserve"> Estado </w:t>
      </w:r>
      <w:r w:rsidR="005D2CBF">
        <w:rPr>
          <w:rFonts w:ascii="Times New Roman" w:hAnsi="Times New Roman" w:cs="Times New Roman"/>
          <w:i/>
          <w:sz w:val="24"/>
          <w:szCs w:val="24"/>
        </w:rPr>
        <w:t>Thiago Augusto Vieira.</w:t>
      </w:r>
    </w:p>
    <w:bookmarkEnd w:id="0"/>
    <w:p w14:paraId="4A963F4C" w14:textId="77777777" w:rsidR="00E1338E" w:rsidRPr="00E269A5" w:rsidRDefault="00E1338E" w:rsidP="005F741D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08D8F2C" w14:textId="5B027EA3" w:rsidR="00E269A5" w:rsidRPr="00E269A5" w:rsidRDefault="0029290E" w:rsidP="00E269A5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E269A5" w:rsidRPr="00E269A5">
        <w:rPr>
          <w:rFonts w:ascii="Times New Roman" w:hAnsi="Times New Roman" w:cs="Times New Roman"/>
          <w:sz w:val="24"/>
          <w:szCs w:val="24"/>
        </w:rPr>
        <w:t xml:space="preserve"> </w:t>
      </w:r>
      <w:r w:rsidR="00E269A5" w:rsidRPr="00E269A5">
        <w:rPr>
          <w:rFonts w:ascii="Times New Roman" w:hAnsi="Times New Roman" w:cs="Times New Roman"/>
          <w:b/>
          <w:bCs/>
          <w:sz w:val="24"/>
          <w:szCs w:val="24"/>
        </w:rPr>
        <w:t xml:space="preserve">PRESIDENTE DA CÂMARA DE VEREADORES DE LUIZ ALVES/SC, </w:t>
      </w:r>
      <w:r w:rsidR="00E269A5" w:rsidRPr="00E269A5">
        <w:rPr>
          <w:rFonts w:ascii="Times New Roman" w:hAnsi="Times New Roman" w:cs="Times New Roman"/>
          <w:sz w:val="24"/>
          <w:szCs w:val="24"/>
        </w:rPr>
        <w:t>no uso de suas atribuições legais, faz saber que o Plenário votou, aprovou e eu promulgo a seguinte Resolução:</w:t>
      </w:r>
    </w:p>
    <w:p w14:paraId="6FE779C6" w14:textId="77777777" w:rsidR="00E269A5" w:rsidRPr="00E269A5" w:rsidRDefault="00E269A5" w:rsidP="009070CC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caps/>
          <w:sz w:val="24"/>
          <w:szCs w:val="24"/>
        </w:rPr>
      </w:pPr>
    </w:p>
    <w:p w14:paraId="4EF07A51" w14:textId="789E71B4" w:rsidR="0029290E" w:rsidRPr="001F3432" w:rsidRDefault="00C00905" w:rsidP="0029290E">
      <w:pPr>
        <w:tabs>
          <w:tab w:val="right" w:pos="90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9A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Art. 1º </w:t>
      </w:r>
      <w:r w:rsidR="00B36C69" w:rsidRPr="00E269A5">
        <w:rPr>
          <w:rFonts w:ascii="Times New Roman" w:hAnsi="Times New Roman" w:cs="Times New Roman"/>
          <w:bCs/>
          <w:sz w:val="24"/>
          <w:szCs w:val="24"/>
        </w:rPr>
        <w:t xml:space="preserve">Fica </w:t>
      </w:r>
      <w:r w:rsidR="0029290E" w:rsidRPr="0029290E">
        <w:rPr>
          <w:rFonts w:ascii="Times New Roman" w:hAnsi="Times New Roman" w:cs="Times New Roman"/>
          <w:sz w:val="24"/>
          <w:szCs w:val="24"/>
        </w:rPr>
        <w:t xml:space="preserve">concedido o </w:t>
      </w:r>
      <w:r w:rsidR="0029290E">
        <w:rPr>
          <w:rFonts w:ascii="Times New Roman" w:hAnsi="Times New Roman" w:cs="Times New Roman"/>
          <w:sz w:val="24"/>
          <w:szCs w:val="24"/>
        </w:rPr>
        <w:t>t</w:t>
      </w:r>
      <w:r w:rsidR="0029290E" w:rsidRPr="0029290E">
        <w:rPr>
          <w:rFonts w:ascii="Times New Roman" w:hAnsi="Times New Roman" w:cs="Times New Roman"/>
          <w:sz w:val="24"/>
          <w:szCs w:val="24"/>
        </w:rPr>
        <w:t xml:space="preserve">ítulo de CIDADÃO </w:t>
      </w:r>
      <w:r w:rsidR="0029290E">
        <w:rPr>
          <w:rFonts w:ascii="Times New Roman" w:hAnsi="Times New Roman" w:cs="Times New Roman"/>
          <w:sz w:val="24"/>
          <w:szCs w:val="24"/>
        </w:rPr>
        <w:t>LUIZALVENSE HONORÁRIO</w:t>
      </w:r>
      <w:r w:rsidR="0029290E" w:rsidRPr="0029290E">
        <w:rPr>
          <w:rFonts w:ascii="Times New Roman" w:hAnsi="Times New Roman" w:cs="Times New Roman"/>
          <w:sz w:val="24"/>
          <w:szCs w:val="24"/>
        </w:rPr>
        <w:t xml:space="preserve"> ao Sr. </w:t>
      </w:r>
      <w:r w:rsidR="005D2CBF">
        <w:rPr>
          <w:rFonts w:ascii="Times New Roman" w:hAnsi="Times New Roman" w:cs="Times New Roman"/>
          <w:sz w:val="24"/>
          <w:szCs w:val="24"/>
        </w:rPr>
        <w:t>Thiago Augusto Vieira</w:t>
      </w:r>
      <w:r w:rsidR="0029290E" w:rsidRPr="001F3432">
        <w:rPr>
          <w:rFonts w:ascii="Times New Roman" w:hAnsi="Times New Roman" w:cs="Times New Roman"/>
          <w:sz w:val="24"/>
          <w:szCs w:val="24"/>
        </w:rPr>
        <w:t xml:space="preserve">, </w:t>
      </w:r>
      <w:r w:rsidR="005D2CBF">
        <w:rPr>
          <w:rFonts w:ascii="Times New Roman" w:hAnsi="Times New Roman" w:cs="Times New Roman"/>
          <w:sz w:val="24"/>
          <w:szCs w:val="24"/>
        </w:rPr>
        <w:t xml:space="preserve">Secretário de Infraestrutura e Mobilidade do </w:t>
      </w:r>
      <w:r w:rsidR="002C667B">
        <w:rPr>
          <w:rFonts w:ascii="Times New Roman" w:hAnsi="Times New Roman" w:cs="Times New Roman"/>
          <w:sz w:val="24"/>
          <w:szCs w:val="24"/>
        </w:rPr>
        <w:t>Estado de Santa Catarina</w:t>
      </w:r>
      <w:r w:rsidR="001F3432" w:rsidRPr="001F3432">
        <w:rPr>
          <w:rFonts w:ascii="Times New Roman" w:hAnsi="Times New Roman" w:cs="Times New Roman"/>
          <w:sz w:val="24"/>
          <w:szCs w:val="24"/>
        </w:rPr>
        <w:t xml:space="preserve">, </w:t>
      </w:r>
      <w:r w:rsidR="0029290E" w:rsidRPr="001F3432">
        <w:rPr>
          <w:rFonts w:ascii="Times New Roman" w:hAnsi="Times New Roman" w:cs="Times New Roman"/>
          <w:sz w:val="24"/>
          <w:szCs w:val="24"/>
        </w:rPr>
        <w:t xml:space="preserve">em reconhecimento </w:t>
      </w:r>
      <w:r w:rsidR="00754B37">
        <w:rPr>
          <w:rFonts w:ascii="Times New Roman" w:hAnsi="Times New Roman" w:cs="Times New Roman"/>
          <w:sz w:val="24"/>
          <w:szCs w:val="24"/>
        </w:rPr>
        <w:t xml:space="preserve">ao </w:t>
      </w:r>
      <w:r w:rsidR="001F3432" w:rsidRPr="001F3432">
        <w:rPr>
          <w:rFonts w:ascii="Times New Roman" w:hAnsi="Times New Roman" w:cs="Times New Roman"/>
          <w:sz w:val="24"/>
          <w:szCs w:val="24"/>
        </w:rPr>
        <w:t>esmero</w:t>
      </w:r>
      <w:r w:rsidR="00754B37">
        <w:rPr>
          <w:rFonts w:ascii="Times New Roman" w:hAnsi="Times New Roman" w:cs="Times New Roman"/>
          <w:sz w:val="24"/>
          <w:szCs w:val="24"/>
        </w:rPr>
        <w:t>, carinho,</w:t>
      </w:r>
      <w:r w:rsidR="001F3432" w:rsidRPr="001F3432">
        <w:rPr>
          <w:rFonts w:ascii="Times New Roman" w:hAnsi="Times New Roman" w:cs="Times New Roman"/>
          <w:sz w:val="24"/>
          <w:szCs w:val="24"/>
        </w:rPr>
        <w:t xml:space="preserve"> atenção</w:t>
      </w:r>
      <w:r w:rsidR="00754B37">
        <w:rPr>
          <w:rFonts w:ascii="Times New Roman" w:hAnsi="Times New Roman" w:cs="Times New Roman"/>
          <w:sz w:val="24"/>
          <w:szCs w:val="24"/>
        </w:rPr>
        <w:t xml:space="preserve"> e dedicação</w:t>
      </w:r>
      <w:r w:rsidR="001F3432" w:rsidRPr="001F3432">
        <w:rPr>
          <w:rFonts w:ascii="Times New Roman" w:hAnsi="Times New Roman" w:cs="Times New Roman"/>
          <w:sz w:val="24"/>
          <w:szCs w:val="24"/>
        </w:rPr>
        <w:t xml:space="preserve"> </w:t>
      </w:r>
      <w:r w:rsidR="0029290E" w:rsidRPr="001F3432">
        <w:rPr>
          <w:rFonts w:ascii="Times New Roman" w:hAnsi="Times New Roman" w:cs="Times New Roman"/>
          <w:sz w:val="24"/>
          <w:szCs w:val="24"/>
        </w:rPr>
        <w:t>em prol do município de Luiz Alves.</w:t>
      </w:r>
    </w:p>
    <w:p w14:paraId="5BEF7719" w14:textId="0CB8EF80" w:rsidR="00396CFC" w:rsidRPr="001F3432" w:rsidRDefault="00396CFC" w:rsidP="0096591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9691945" w14:textId="1B9A1695" w:rsidR="00B36C69" w:rsidRPr="001F3432" w:rsidRDefault="00B36C69" w:rsidP="00B3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432">
        <w:rPr>
          <w:rFonts w:ascii="Times New Roman" w:hAnsi="Times New Roman" w:cs="Times New Roman"/>
          <w:b/>
          <w:bCs/>
          <w:sz w:val="24"/>
          <w:szCs w:val="24"/>
        </w:rPr>
        <w:t>Art. 2º.</w:t>
      </w:r>
      <w:r w:rsidRPr="001F3432">
        <w:rPr>
          <w:rFonts w:ascii="Times New Roman" w:hAnsi="Times New Roman" w:cs="Times New Roman"/>
          <w:sz w:val="24"/>
          <w:szCs w:val="24"/>
        </w:rPr>
        <w:t xml:space="preserve"> </w:t>
      </w:r>
      <w:r w:rsidR="001F3432" w:rsidRPr="001F3432">
        <w:rPr>
          <w:rFonts w:ascii="Times New Roman" w:hAnsi="Times New Roman" w:cs="Times New Roman"/>
          <w:sz w:val="24"/>
          <w:szCs w:val="24"/>
        </w:rPr>
        <w:t>As despesas decorrentes da presente Resolução correrão por conta de orçamento próprio da Câmara Municipal.</w:t>
      </w:r>
    </w:p>
    <w:p w14:paraId="1FFB2E88" w14:textId="77777777" w:rsidR="00B36C69" w:rsidRPr="001F3432" w:rsidRDefault="00B36C69" w:rsidP="00B3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24D8B2" w14:textId="1692B702" w:rsidR="0029290E" w:rsidRPr="001F3432" w:rsidRDefault="00B36C69" w:rsidP="002929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432">
        <w:rPr>
          <w:rFonts w:ascii="Times New Roman" w:hAnsi="Times New Roman" w:cs="Times New Roman"/>
          <w:b/>
          <w:bCs/>
          <w:sz w:val="24"/>
          <w:szCs w:val="24"/>
        </w:rPr>
        <w:t>Art. 3º.</w:t>
      </w:r>
      <w:r w:rsidRPr="001F3432">
        <w:rPr>
          <w:rFonts w:ascii="Times New Roman" w:hAnsi="Times New Roman" w:cs="Times New Roman"/>
          <w:sz w:val="24"/>
          <w:szCs w:val="24"/>
        </w:rPr>
        <w:t xml:space="preserve"> </w:t>
      </w:r>
      <w:r w:rsidR="0029290E" w:rsidRPr="001F3432">
        <w:rPr>
          <w:rFonts w:ascii="Times New Roman" w:hAnsi="Times New Roman" w:cs="Times New Roman"/>
          <w:sz w:val="24"/>
          <w:szCs w:val="24"/>
        </w:rPr>
        <w:t xml:space="preserve">Esta </w:t>
      </w:r>
      <w:r w:rsidR="001F3432" w:rsidRPr="001F3432">
        <w:rPr>
          <w:rFonts w:ascii="Times New Roman" w:hAnsi="Times New Roman" w:cs="Times New Roman"/>
          <w:sz w:val="24"/>
          <w:szCs w:val="24"/>
        </w:rPr>
        <w:t>Resolução</w:t>
      </w:r>
      <w:r w:rsidR="0029290E" w:rsidRPr="001F3432">
        <w:rPr>
          <w:rFonts w:ascii="Times New Roman" w:hAnsi="Times New Roman" w:cs="Times New Roman"/>
          <w:sz w:val="24"/>
          <w:szCs w:val="24"/>
        </w:rPr>
        <w:t xml:space="preserve"> entra em vigor na data de sua publicação</w:t>
      </w:r>
      <w:r w:rsidR="001F3432" w:rsidRPr="001F3432">
        <w:rPr>
          <w:rFonts w:ascii="Times New Roman" w:hAnsi="Times New Roman" w:cs="Times New Roman"/>
          <w:sz w:val="24"/>
          <w:szCs w:val="24"/>
        </w:rPr>
        <w:t>.</w:t>
      </w:r>
    </w:p>
    <w:p w14:paraId="3CC9182C" w14:textId="77777777" w:rsidR="00B36C69" w:rsidRPr="00E269A5" w:rsidRDefault="00B36C69" w:rsidP="00551F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810051" w14:textId="2DFC767B" w:rsidR="008C6C6C" w:rsidRPr="00E269A5" w:rsidRDefault="008C6C6C" w:rsidP="0096591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269A5">
        <w:rPr>
          <w:rFonts w:ascii="Times New Roman" w:hAnsi="Times New Roman" w:cs="Times New Roman"/>
          <w:sz w:val="24"/>
          <w:szCs w:val="24"/>
        </w:rPr>
        <w:tab/>
        <w:t xml:space="preserve">Luiz Alves/SC, </w:t>
      </w:r>
      <w:r w:rsidR="00754B37">
        <w:rPr>
          <w:rFonts w:ascii="Times New Roman" w:hAnsi="Times New Roman" w:cs="Times New Roman"/>
          <w:sz w:val="24"/>
          <w:szCs w:val="24"/>
        </w:rPr>
        <w:t>2</w:t>
      </w:r>
      <w:r w:rsidR="005D2CBF">
        <w:rPr>
          <w:rFonts w:ascii="Times New Roman" w:hAnsi="Times New Roman" w:cs="Times New Roman"/>
          <w:sz w:val="24"/>
          <w:szCs w:val="24"/>
        </w:rPr>
        <w:t>3</w:t>
      </w:r>
      <w:r w:rsidR="00525E06" w:rsidRPr="00E269A5">
        <w:rPr>
          <w:rFonts w:ascii="Times New Roman" w:hAnsi="Times New Roman" w:cs="Times New Roman"/>
          <w:sz w:val="24"/>
          <w:szCs w:val="24"/>
        </w:rPr>
        <w:t xml:space="preserve"> de </w:t>
      </w:r>
      <w:r w:rsidR="005D2CBF">
        <w:rPr>
          <w:rFonts w:ascii="Times New Roman" w:hAnsi="Times New Roman" w:cs="Times New Roman"/>
          <w:sz w:val="24"/>
          <w:szCs w:val="24"/>
        </w:rPr>
        <w:t>novembro</w:t>
      </w:r>
      <w:r w:rsidR="00525E06" w:rsidRPr="00E269A5">
        <w:rPr>
          <w:rFonts w:ascii="Times New Roman" w:hAnsi="Times New Roman" w:cs="Times New Roman"/>
          <w:sz w:val="24"/>
          <w:szCs w:val="24"/>
        </w:rPr>
        <w:t xml:space="preserve"> de 202</w:t>
      </w:r>
      <w:r w:rsidR="0096591C" w:rsidRPr="00E269A5">
        <w:rPr>
          <w:rFonts w:ascii="Times New Roman" w:hAnsi="Times New Roman" w:cs="Times New Roman"/>
          <w:sz w:val="24"/>
          <w:szCs w:val="24"/>
        </w:rPr>
        <w:t>1</w:t>
      </w:r>
      <w:r w:rsidRPr="00E269A5">
        <w:rPr>
          <w:rFonts w:ascii="Times New Roman" w:hAnsi="Times New Roman" w:cs="Times New Roman"/>
          <w:sz w:val="24"/>
          <w:szCs w:val="24"/>
        </w:rPr>
        <w:t>.</w:t>
      </w:r>
    </w:p>
    <w:p w14:paraId="60658707" w14:textId="77777777" w:rsidR="00B36C69" w:rsidRPr="00E269A5" w:rsidRDefault="00B36C69" w:rsidP="00965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B36C69" w:rsidRPr="00E269A5" w:rsidSect="00396CFC">
          <w:headerReference w:type="default" r:id="rId8"/>
          <w:footerReference w:type="default" r:id="rId9"/>
          <w:pgSz w:w="11906" w:h="16838"/>
          <w:pgMar w:top="1418" w:right="1418" w:bottom="1416" w:left="1418" w:header="709" w:footer="121" w:gutter="0"/>
          <w:cols w:space="708"/>
          <w:docGrid w:linePitch="360"/>
        </w:sectPr>
      </w:pPr>
    </w:p>
    <w:p w14:paraId="7392C1A8" w14:textId="25D11028" w:rsidR="0096591C" w:rsidRPr="00E269A5" w:rsidRDefault="0096591C" w:rsidP="00965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283"/>
        <w:gridCol w:w="4394"/>
      </w:tblGrid>
      <w:tr w:rsidR="00754B37" w:rsidRPr="008C0C27" w14:paraId="4DC0391B" w14:textId="77777777" w:rsidTr="00754B37">
        <w:tc>
          <w:tcPr>
            <w:tcW w:w="4503" w:type="dxa"/>
          </w:tcPr>
          <w:p w14:paraId="6A1B1B9E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SUSANA MÜLLER CAMPIGOTTO</w:t>
            </w:r>
          </w:p>
          <w:p w14:paraId="2CFF7329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Presidente</w:t>
            </w:r>
          </w:p>
        </w:tc>
        <w:tc>
          <w:tcPr>
            <w:tcW w:w="283" w:type="dxa"/>
          </w:tcPr>
          <w:p w14:paraId="5EF1C1E9" w14:textId="77777777" w:rsidR="00754B37" w:rsidRPr="008C0C27" w:rsidRDefault="00754B37" w:rsidP="00220B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14:paraId="1BE18110" w14:textId="17CEF6B2" w:rsidR="00754B37" w:rsidRPr="008C0C27" w:rsidRDefault="005D2CBF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GILMAR JOSÉ SCHMITZ</w:t>
            </w:r>
          </w:p>
          <w:p w14:paraId="3520FE15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1E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Vice-Presidente</w:t>
            </w:r>
          </w:p>
        </w:tc>
      </w:tr>
      <w:tr w:rsidR="00754B37" w:rsidRPr="008C0C27" w14:paraId="4D49E15E" w14:textId="77777777" w:rsidTr="00754B37">
        <w:tc>
          <w:tcPr>
            <w:tcW w:w="4503" w:type="dxa"/>
          </w:tcPr>
          <w:p w14:paraId="52ECA57D" w14:textId="77777777" w:rsidR="00754B37" w:rsidRPr="008C0C27" w:rsidRDefault="00754B37" w:rsidP="00220B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14:paraId="5B957DDB" w14:textId="77777777" w:rsidR="00754B37" w:rsidRPr="008C0C27" w:rsidRDefault="00754B37" w:rsidP="00220B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14:paraId="110A2569" w14:textId="77777777" w:rsidR="00754B37" w:rsidRPr="008C0C27" w:rsidRDefault="00754B37" w:rsidP="00220B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54B37" w:rsidRPr="008C0C27" w14:paraId="30F61F2F" w14:textId="77777777" w:rsidTr="00754B37">
        <w:tc>
          <w:tcPr>
            <w:tcW w:w="4503" w:type="dxa"/>
          </w:tcPr>
          <w:p w14:paraId="2657C424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ÊNIO RONCHI JÚNIOR</w:t>
            </w:r>
          </w:p>
          <w:p w14:paraId="100C6FA0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Primeiro-Secretário</w:t>
            </w:r>
          </w:p>
          <w:p w14:paraId="4822F8BC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14:paraId="00AD1333" w14:textId="77777777" w:rsidR="00754B37" w:rsidRPr="008C0C27" w:rsidRDefault="00754B37" w:rsidP="00220B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14:paraId="0AC64946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ROSELI PEREIRA GOEDERT</w:t>
            </w:r>
          </w:p>
          <w:p w14:paraId="73F5A951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Segunda-Secretária</w:t>
            </w:r>
          </w:p>
          <w:p w14:paraId="326D782F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CA86696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3745538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54B37" w:rsidRPr="008C0C27" w14:paraId="05328CF2" w14:textId="77777777" w:rsidTr="00754B37">
        <w:tc>
          <w:tcPr>
            <w:tcW w:w="9180" w:type="dxa"/>
            <w:gridSpan w:val="3"/>
          </w:tcPr>
          <w:p w14:paraId="6D171FBE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PERCI BOMPANI</w:t>
            </w:r>
          </w:p>
          <w:p w14:paraId="2B29BBC7" w14:textId="77777777" w:rsidR="00754B37" w:rsidRPr="008C0C27" w:rsidRDefault="00754B37" w:rsidP="00220BD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Vereador</w:t>
            </w:r>
          </w:p>
          <w:p w14:paraId="7B158F97" w14:textId="77777777" w:rsidR="00754B37" w:rsidRPr="008C0C27" w:rsidRDefault="00754B37" w:rsidP="00220B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68D6A4CA" w14:textId="77777777" w:rsidR="00B36C69" w:rsidRPr="00E269A5" w:rsidRDefault="00B36C69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3244F1" w14:textId="77777777" w:rsidR="00B36C69" w:rsidRDefault="00B36C69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BBAAAB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8F31C5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752FA0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B0FDE5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08FBE7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B4B239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25FE5D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9BFE78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7DFC6A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49388A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0ACB4A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25C8D2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96128D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52AB7F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8A2624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E6086D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DDECCE" w14:textId="77777777" w:rsidR="00754B37" w:rsidRPr="00E269A5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07F32C" w14:textId="77777777" w:rsidR="00B36C69" w:rsidRPr="00E269A5" w:rsidRDefault="00B36C69" w:rsidP="00B36C69">
      <w:pPr>
        <w:suppressAutoHyphens/>
        <w:spacing w:after="24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69A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14:paraId="0208AB7E" w14:textId="77777777" w:rsidR="00B36C69" w:rsidRPr="00E269A5" w:rsidRDefault="00B36C69" w:rsidP="00B36C69">
      <w:pPr>
        <w:spacing w:after="24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E269A5">
        <w:rPr>
          <w:rFonts w:ascii="Times New Roman" w:hAnsi="Times New Roman" w:cs="Times New Roman"/>
          <w:sz w:val="24"/>
          <w:szCs w:val="24"/>
        </w:rPr>
        <w:t>Nobres Pares,</w:t>
      </w:r>
    </w:p>
    <w:p w14:paraId="1B18E483" w14:textId="2359A295" w:rsidR="00CE49EE" w:rsidRPr="00E269A5" w:rsidRDefault="00754B37" w:rsidP="00CE49EE">
      <w:pPr>
        <w:spacing w:after="240" w:line="360" w:lineRule="auto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Apresentamos</w:t>
      </w:r>
      <w:r w:rsidR="00B36C69" w:rsidRPr="00E269A5">
        <w:rPr>
          <w:rFonts w:ascii="Times New Roman" w:hAnsi="Times New Roman" w:cs="Times New Roman"/>
          <w:sz w:val="24"/>
          <w:szCs w:val="24"/>
        </w:rPr>
        <w:t xml:space="preserve"> à vossas excelências o presente </w:t>
      </w:r>
      <w:r w:rsidR="00B36C69" w:rsidRPr="00E269A5">
        <w:rPr>
          <w:rFonts w:ascii="Times New Roman" w:hAnsi="Times New Roman" w:cs="Times New Roman"/>
          <w:b/>
          <w:bCs/>
          <w:sz w:val="24"/>
          <w:szCs w:val="24"/>
        </w:rPr>
        <w:t>Projeto de Resolução n.º 0</w:t>
      </w:r>
      <w:r w:rsidR="005D2CBF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B36C69" w:rsidRPr="00E269A5">
        <w:rPr>
          <w:rFonts w:ascii="Times New Roman" w:hAnsi="Times New Roman" w:cs="Times New Roman"/>
          <w:b/>
          <w:bCs/>
          <w:sz w:val="24"/>
          <w:szCs w:val="24"/>
        </w:rPr>
        <w:t>/2021</w:t>
      </w:r>
      <w:r w:rsidR="00CE49EE" w:rsidRPr="00E269A5">
        <w:rPr>
          <w:rFonts w:ascii="Times New Roman" w:hAnsi="Times New Roman" w:cs="Times New Roman"/>
          <w:sz w:val="24"/>
          <w:szCs w:val="24"/>
        </w:rPr>
        <w:t xml:space="preserve">, que </w:t>
      </w:r>
      <w:r w:rsidR="005D2CBF" w:rsidRPr="005D2CBF">
        <w:rPr>
          <w:rFonts w:ascii="Times New Roman" w:hAnsi="Times New Roman" w:cs="Times New Roman"/>
          <w:i/>
          <w:sz w:val="24"/>
          <w:szCs w:val="24"/>
        </w:rPr>
        <w:t xml:space="preserve">Concede o título de cidadão honorário </w:t>
      </w:r>
      <w:proofErr w:type="spellStart"/>
      <w:r w:rsidR="005D2CBF" w:rsidRPr="005D2CBF">
        <w:rPr>
          <w:rFonts w:ascii="Times New Roman" w:hAnsi="Times New Roman" w:cs="Times New Roman"/>
          <w:i/>
          <w:sz w:val="24"/>
          <w:szCs w:val="24"/>
        </w:rPr>
        <w:t>luizalvense</w:t>
      </w:r>
      <w:proofErr w:type="spellEnd"/>
      <w:r w:rsidR="005D2CBF" w:rsidRPr="005D2CBF">
        <w:rPr>
          <w:rFonts w:ascii="Times New Roman" w:hAnsi="Times New Roman" w:cs="Times New Roman"/>
          <w:i/>
          <w:sz w:val="24"/>
          <w:szCs w:val="24"/>
        </w:rPr>
        <w:t xml:space="preserve"> ao Secretário de Estado Thiago Augusto Vieira.</w:t>
      </w:r>
    </w:p>
    <w:p w14:paraId="534B383B" w14:textId="03BB35F9" w:rsidR="00CE49EE" w:rsidRPr="00E269A5" w:rsidRDefault="00B36C69" w:rsidP="001F3432">
      <w:pPr>
        <w:spacing w:after="240" w:line="360" w:lineRule="auto"/>
        <w:ind w:firstLine="170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69A5">
        <w:rPr>
          <w:rFonts w:ascii="Times New Roman" w:hAnsi="Times New Roman" w:cs="Times New Roman"/>
          <w:sz w:val="24"/>
          <w:szCs w:val="24"/>
        </w:rPr>
        <w:t xml:space="preserve">O presente Projeto de </w:t>
      </w:r>
      <w:r w:rsidR="00CE49EE" w:rsidRPr="00E269A5">
        <w:rPr>
          <w:rFonts w:ascii="Times New Roman" w:hAnsi="Times New Roman" w:cs="Times New Roman"/>
          <w:sz w:val="24"/>
          <w:szCs w:val="24"/>
        </w:rPr>
        <w:t>Resolução</w:t>
      </w:r>
      <w:r w:rsidRPr="00E269A5">
        <w:rPr>
          <w:rFonts w:ascii="Times New Roman" w:hAnsi="Times New Roman" w:cs="Times New Roman"/>
          <w:sz w:val="24"/>
          <w:szCs w:val="24"/>
        </w:rPr>
        <w:t xml:space="preserve"> </w:t>
      </w:r>
      <w:r w:rsidR="001F3432">
        <w:rPr>
          <w:rFonts w:ascii="Times New Roman" w:hAnsi="Times New Roman" w:cs="Times New Roman"/>
          <w:sz w:val="24"/>
          <w:szCs w:val="24"/>
        </w:rPr>
        <w:t>reconhece o</w:t>
      </w:r>
      <w:r w:rsidR="00754B37">
        <w:rPr>
          <w:rFonts w:ascii="Times New Roman" w:hAnsi="Times New Roman" w:cs="Times New Roman"/>
          <w:sz w:val="24"/>
          <w:szCs w:val="24"/>
        </w:rPr>
        <w:t xml:space="preserve"> </w:t>
      </w:r>
      <w:r w:rsidR="001F3432">
        <w:rPr>
          <w:rFonts w:ascii="Times New Roman" w:hAnsi="Times New Roman" w:cs="Times New Roman"/>
          <w:sz w:val="24"/>
          <w:szCs w:val="24"/>
        </w:rPr>
        <w:t xml:space="preserve">empenho do </w:t>
      </w:r>
      <w:r w:rsidR="002C667B">
        <w:rPr>
          <w:rFonts w:ascii="Times New Roman" w:hAnsi="Times New Roman" w:cs="Times New Roman"/>
          <w:sz w:val="24"/>
          <w:szCs w:val="24"/>
        </w:rPr>
        <w:t xml:space="preserve">Excelentíssimo Senhor </w:t>
      </w:r>
      <w:r w:rsidR="005D2CBF">
        <w:rPr>
          <w:rFonts w:ascii="Times New Roman" w:hAnsi="Times New Roman" w:cs="Times New Roman"/>
          <w:sz w:val="24"/>
          <w:szCs w:val="24"/>
        </w:rPr>
        <w:t>Secretário</w:t>
      </w:r>
      <w:r w:rsidR="001F3432">
        <w:rPr>
          <w:rFonts w:ascii="Times New Roman" w:hAnsi="Times New Roman" w:cs="Times New Roman"/>
          <w:sz w:val="24"/>
          <w:szCs w:val="24"/>
        </w:rPr>
        <w:t xml:space="preserve"> na contribuição do desenvolvimento do munícipio de Luiz Alves.</w:t>
      </w:r>
    </w:p>
    <w:p w14:paraId="67538BFB" w14:textId="77777777" w:rsidR="00CE49EE" w:rsidRPr="00E269A5" w:rsidRDefault="00CE49EE" w:rsidP="00CE49EE">
      <w:pPr>
        <w:spacing w:after="240" w:line="360" w:lineRule="auto"/>
        <w:ind w:firstLine="1701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CE49EE" w:rsidRPr="00E269A5" w:rsidSect="00B36C69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7F4CD092" w14:textId="7BB9755D" w:rsidR="00B36C69" w:rsidRPr="00E269A5" w:rsidRDefault="00B36C69" w:rsidP="00B36C69">
      <w:pPr>
        <w:spacing w:after="24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E269A5">
        <w:rPr>
          <w:rFonts w:ascii="Times New Roman" w:hAnsi="Times New Roman" w:cs="Times New Roman"/>
          <w:sz w:val="24"/>
          <w:szCs w:val="24"/>
        </w:rPr>
        <w:lastRenderedPageBreak/>
        <w:t>Diante do exposto, solicit</w:t>
      </w:r>
      <w:r w:rsidR="00CE49EE" w:rsidRPr="00E269A5">
        <w:rPr>
          <w:rFonts w:ascii="Times New Roman" w:hAnsi="Times New Roman" w:cs="Times New Roman"/>
          <w:sz w:val="24"/>
          <w:szCs w:val="24"/>
        </w:rPr>
        <w:t>am</w:t>
      </w:r>
      <w:r w:rsidRPr="00E269A5">
        <w:rPr>
          <w:rFonts w:ascii="Times New Roman" w:hAnsi="Times New Roman" w:cs="Times New Roman"/>
          <w:sz w:val="24"/>
          <w:szCs w:val="24"/>
        </w:rPr>
        <w:t>o</w:t>
      </w:r>
      <w:r w:rsidR="00CE49EE" w:rsidRPr="00E269A5">
        <w:rPr>
          <w:rFonts w:ascii="Times New Roman" w:hAnsi="Times New Roman" w:cs="Times New Roman"/>
          <w:sz w:val="24"/>
          <w:szCs w:val="24"/>
        </w:rPr>
        <w:t>s</w:t>
      </w:r>
      <w:r w:rsidRPr="00E269A5">
        <w:rPr>
          <w:rFonts w:ascii="Times New Roman" w:hAnsi="Times New Roman" w:cs="Times New Roman"/>
          <w:sz w:val="24"/>
          <w:szCs w:val="24"/>
        </w:rPr>
        <w:t xml:space="preserve"> a aprovação do presente Projeto de </w:t>
      </w:r>
      <w:r w:rsidR="00CE49EE" w:rsidRPr="00E269A5">
        <w:rPr>
          <w:rFonts w:ascii="Times New Roman" w:hAnsi="Times New Roman" w:cs="Times New Roman"/>
          <w:sz w:val="24"/>
          <w:szCs w:val="24"/>
        </w:rPr>
        <w:t>Resolução</w:t>
      </w:r>
      <w:r w:rsidRPr="00E269A5">
        <w:rPr>
          <w:rFonts w:ascii="Times New Roman" w:hAnsi="Times New Roman" w:cs="Times New Roman"/>
          <w:sz w:val="24"/>
          <w:szCs w:val="24"/>
        </w:rPr>
        <w:t>, tendo em vista a relevância da matéria e o interesse municipal.</w:t>
      </w:r>
    </w:p>
    <w:p w14:paraId="40EA7B6F" w14:textId="77777777" w:rsidR="00B36C69" w:rsidRPr="00E269A5" w:rsidRDefault="00B36C69" w:rsidP="00B36C69">
      <w:pPr>
        <w:spacing w:after="24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E269A5">
        <w:rPr>
          <w:rFonts w:ascii="Times New Roman" w:hAnsi="Times New Roman" w:cs="Times New Roman"/>
          <w:sz w:val="24"/>
          <w:szCs w:val="24"/>
        </w:rPr>
        <w:t>Com a certeza do pronto atendimento de Vossas Excelências, colho esta oportunidade para reiterar protestos da mais alta estima e elevada consideração.</w:t>
      </w:r>
    </w:p>
    <w:p w14:paraId="07914807" w14:textId="11C3C829" w:rsidR="00754B37" w:rsidRPr="00E269A5" w:rsidRDefault="00754B37" w:rsidP="00754B3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269A5">
        <w:rPr>
          <w:rFonts w:ascii="Times New Roman" w:hAnsi="Times New Roman" w:cs="Times New Roman"/>
          <w:sz w:val="24"/>
          <w:szCs w:val="24"/>
        </w:rPr>
        <w:t xml:space="preserve">Luiz Alves/SC, </w:t>
      </w:r>
      <w:r>
        <w:rPr>
          <w:rFonts w:ascii="Times New Roman" w:hAnsi="Times New Roman" w:cs="Times New Roman"/>
          <w:sz w:val="24"/>
          <w:szCs w:val="24"/>
        </w:rPr>
        <w:t>2</w:t>
      </w:r>
      <w:r w:rsidR="005D2CBF">
        <w:rPr>
          <w:rFonts w:ascii="Times New Roman" w:hAnsi="Times New Roman" w:cs="Times New Roman"/>
          <w:sz w:val="24"/>
          <w:szCs w:val="24"/>
        </w:rPr>
        <w:t>3</w:t>
      </w:r>
      <w:r w:rsidRPr="00E269A5">
        <w:rPr>
          <w:rFonts w:ascii="Times New Roman" w:hAnsi="Times New Roman" w:cs="Times New Roman"/>
          <w:sz w:val="24"/>
          <w:szCs w:val="24"/>
        </w:rPr>
        <w:t xml:space="preserve"> de </w:t>
      </w:r>
      <w:r w:rsidR="005D2CBF">
        <w:rPr>
          <w:rFonts w:ascii="Times New Roman" w:hAnsi="Times New Roman" w:cs="Times New Roman"/>
          <w:sz w:val="24"/>
          <w:szCs w:val="24"/>
        </w:rPr>
        <w:t>novembro</w:t>
      </w:r>
      <w:r w:rsidRPr="00E269A5">
        <w:rPr>
          <w:rFonts w:ascii="Times New Roman" w:hAnsi="Times New Roman" w:cs="Times New Roman"/>
          <w:sz w:val="24"/>
          <w:szCs w:val="24"/>
        </w:rPr>
        <w:t xml:space="preserve"> de 2021.</w:t>
      </w:r>
    </w:p>
    <w:p w14:paraId="6B84ED69" w14:textId="77777777" w:rsidR="00754B37" w:rsidRPr="00E269A5" w:rsidRDefault="00754B37" w:rsidP="00754B37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754B37" w:rsidRPr="00E269A5" w:rsidSect="00754B37">
          <w:headerReference w:type="default" r:id="rId10"/>
          <w:footerReference w:type="default" r:id="rId11"/>
          <w:type w:val="continuous"/>
          <w:pgSz w:w="11906" w:h="16838"/>
          <w:pgMar w:top="1418" w:right="1418" w:bottom="1416" w:left="1418" w:header="709" w:footer="121" w:gutter="0"/>
          <w:cols w:space="708"/>
          <w:docGrid w:linePitch="360"/>
        </w:sectPr>
      </w:pPr>
    </w:p>
    <w:p w14:paraId="6594D02D" w14:textId="77777777" w:rsidR="00754B37" w:rsidRPr="00E269A5" w:rsidRDefault="00754B37" w:rsidP="00754B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283"/>
        <w:gridCol w:w="4394"/>
      </w:tblGrid>
      <w:tr w:rsidR="00754B37" w:rsidRPr="008C0C27" w14:paraId="2C25E918" w14:textId="77777777" w:rsidTr="00220BD3">
        <w:tc>
          <w:tcPr>
            <w:tcW w:w="4503" w:type="dxa"/>
          </w:tcPr>
          <w:p w14:paraId="19033214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SUSANA MÜLLER CAMPIGOTTO</w:t>
            </w:r>
          </w:p>
          <w:p w14:paraId="2AA4FA0A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Presidente</w:t>
            </w:r>
          </w:p>
        </w:tc>
        <w:tc>
          <w:tcPr>
            <w:tcW w:w="283" w:type="dxa"/>
          </w:tcPr>
          <w:p w14:paraId="16192422" w14:textId="77777777" w:rsidR="00754B37" w:rsidRPr="008C0C27" w:rsidRDefault="00754B37" w:rsidP="00220B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14:paraId="73AE1F4F" w14:textId="77777777" w:rsidR="005D2CBF" w:rsidRPr="008C0C27" w:rsidRDefault="005D2CBF" w:rsidP="005D2C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GILMAR JOSÉ SCHMITZ</w:t>
            </w:r>
          </w:p>
          <w:p w14:paraId="5A027A97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1E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Vice-Presidente</w:t>
            </w:r>
          </w:p>
        </w:tc>
      </w:tr>
      <w:tr w:rsidR="00754B37" w:rsidRPr="008C0C27" w14:paraId="4FEAE2DE" w14:textId="77777777" w:rsidTr="00220BD3">
        <w:tc>
          <w:tcPr>
            <w:tcW w:w="4503" w:type="dxa"/>
          </w:tcPr>
          <w:p w14:paraId="456C0952" w14:textId="77777777" w:rsidR="00754B37" w:rsidRPr="008C0C27" w:rsidRDefault="00754B37" w:rsidP="00220B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14:paraId="5CAE7331" w14:textId="77777777" w:rsidR="00754B37" w:rsidRPr="008C0C27" w:rsidRDefault="00754B37" w:rsidP="00220B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14:paraId="2B8607ED" w14:textId="77777777" w:rsidR="00754B37" w:rsidRPr="008C0C27" w:rsidRDefault="00754B37" w:rsidP="00220B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54B37" w:rsidRPr="008C0C27" w14:paraId="669B1F3E" w14:textId="77777777" w:rsidTr="00220BD3">
        <w:tc>
          <w:tcPr>
            <w:tcW w:w="4503" w:type="dxa"/>
          </w:tcPr>
          <w:p w14:paraId="010E3B57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ÊNIO RONCHI JÚNIOR</w:t>
            </w:r>
          </w:p>
          <w:p w14:paraId="1A07202C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Primeiro-Secretário</w:t>
            </w:r>
          </w:p>
          <w:p w14:paraId="1E69E7DE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14:paraId="5FF0F13F" w14:textId="77777777" w:rsidR="00754B37" w:rsidRPr="008C0C27" w:rsidRDefault="00754B37" w:rsidP="00220B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14:paraId="3963EBEB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ROSELI PEREIRA GOEDERT</w:t>
            </w:r>
          </w:p>
          <w:p w14:paraId="48652962" w14:textId="24534E8B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Segunda-Secretária</w:t>
            </w:r>
          </w:p>
          <w:p w14:paraId="6BF165D2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6DC2599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54B37" w:rsidRPr="008C0C27" w14:paraId="092626E4" w14:textId="77777777" w:rsidTr="00220BD3">
        <w:tc>
          <w:tcPr>
            <w:tcW w:w="9180" w:type="dxa"/>
            <w:gridSpan w:val="3"/>
          </w:tcPr>
          <w:p w14:paraId="680A845C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PERCI BOMPANI</w:t>
            </w:r>
          </w:p>
          <w:p w14:paraId="58247194" w14:textId="77EF4AC8" w:rsidR="00754B37" w:rsidRPr="008C0C27" w:rsidRDefault="00754B37" w:rsidP="002C667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Vereador</w:t>
            </w:r>
          </w:p>
        </w:tc>
      </w:tr>
    </w:tbl>
    <w:p w14:paraId="6797A771" w14:textId="31F9EFBC" w:rsidR="00552523" w:rsidRPr="00E269A5" w:rsidRDefault="00552523" w:rsidP="002C667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552523" w:rsidRPr="00E269A5" w:rsidSect="00B36C69">
      <w:headerReference w:type="default" r:id="rId12"/>
      <w:footerReference w:type="default" r:id="rId13"/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CE634E" w14:textId="77777777" w:rsidR="00E50A24" w:rsidRDefault="00E50A24" w:rsidP="0074053B">
      <w:pPr>
        <w:spacing w:after="0" w:line="240" w:lineRule="auto"/>
      </w:pPr>
      <w:r>
        <w:separator/>
      </w:r>
    </w:p>
  </w:endnote>
  <w:endnote w:type="continuationSeparator" w:id="0">
    <w:p w14:paraId="5CC2225B" w14:textId="77777777" w:rsidR="00E50A24" w:rsidRDefault="00E50A24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AA45B" w14:textId="77777777"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14:paraId="67B03D07" w14:textId="77777777"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14:paraId="6F222D0D" w14:textId="77777777"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14:paraId="2DBEAD38" w14:textId="77777777" w:rsidR="004F30B1" w:rsidRDefault="004F30B1" w:rsidP="004F30B1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38"/>
    </w:r>
    <w:r>
      <w:rPr>
        <w:rFonts w:ascii="Book Antiqua" w:hAnsi="Book Antiqua"/>
        <w:sz w:val="20"/>
        <w:szCs w:val="20"/>
      </w:rPr>
      <w:t xml:space="preserve"> </w:t>
    </w:r>
    <w:proofErr w:type="gramStart"/>
    <w:r>
      <w:rPr>
        <w:rFonts w:ascii="Book Antiqua" w:hAnsi="Book Antiqua"/>
        <w:sz w:val="20"/>
        <w:szCs w:val="20"/>
      </w:rPr>
      <w:t>https</w:t>
    </w:r>
    <w:proofErr w:type="gramEnd"/>
    <w:r>
      <w:rPr>
        <w:rFonts w:ascii="Book Antiqua" w:hAnsi="Book Antiqua"/>
        <w:sz w:val="20"/>
        <w:szCs w:val="20"/>
      </w:rPr>
      <w:t>://www.luizalves.sc.leg.br</w:t>
    </w:r>
  </w:p>
  <w:p w14:paraId="0D274110" w14:textId="77777777" w:rsidR="0074053B" w:rsidRDefault="0074053B" w:rsidP="0074053B">
    <w:pPr>
      <w:pStyle w:val="Rodap"/>
      <w:jc w:val="center"/>
    </w:pPr>
  </w:p>
  <w:p w14:paraId="5AC1EB04" w14:textId="77777777" w:rsidR="004F30B1" w:rsidRDefault="004F30B1" w:rsidP="0074053B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0DF130" w14:textId="77777777" w:rsidR="00754B37" w:rsidRPr="00D42511" w:rsidRDefault="00754B37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14:paraId="28EA9C2D" w14:textId="77777777" w:rsidR="00754B37" w:rsidRDefault="00754B37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14:paraId="4B7626BD" w14:textId="77777777" w:rsidR="00754B37" w:rsidRPr="00D42511" w:rsidRDefault="00754B37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14:paraId="0EB909F0" w14:textId="77777777" w:rsidR="00754B37" w:rsidRDefault="00754B37" w:rsidP="0074053B">
    <w:pPr>
      <w:pStyle w:val="Rodap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5179D" w14:textId="77777777" w:rsidR="00B36C69" w:rsidRPr="00D42511" w:rsidRDefault="00B36C69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14:paraId="4DF7A984" w14:textId="77777777" w:rsidR="00B36C69" w:rsidRDefault="00B36C69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14:paraId="312F11BC" w14:textId="77777777" w:rsidR="00B36C69" w:rsidRPr="00D42511" w:rsidRDefault="00B36C69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14:paraId="75C81889" w14:textId="77777777" w:rsidR="00B36C69" w:rsidRDefault="00B36C69" w:rsidP="0074053B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BE1DD7" w14:textId="77777777" w:rsidR="00E50A24" w:rsidRDefault="00E50A24" w:rsidP="0074053B">
      <w:pPr>
        <w:spacing w:after="0" w:line="240" w:lineRule="auto"/>
      </w:pPr>
      <w:r>
        <w:separator/>
      </w:r>
    </w:p>
  </w:footnote>
  <w:footnote w:type="continuationSeparator" w:id="0">
    <w:p w14:paraId="100C3B60" w14:textId="77777777" w:rsidR="00E50A24" w:rsidRDefault="00E50A24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D8A658" w14:textId="210E78A4" w:rsidR="0074053B" w:rsidRDefault="00E50A24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 w:rsidR="008C6C6C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79ED459B" wp14:editId="7B059ABF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0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2D366" w14:textId="77777777"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0929DA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begin"/>
                              </w:r>
                              <w:r w:rsidR="00134DB4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instrText xml:space="preserve"> PAGE    \* MERGEFORMAT </w:instrText>
                              </w:r>
                              <w:r w:rsidR="000929DA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separate"/>
                              </w:r>
                              <w:r w:rsidR="005D2CBF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0929DA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14:paraId="5DF2D366" w14:textId="77777777"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0929DA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begin"/>
                        </w:r>
                        <w:r w:rsidR="00134DB4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instrText xml:space="preserve"> PAGE    \* MERGEFORMAT </w:instrText>
                        </w:r>
                        <w:r w:rsidR="000929DA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separate"/>
                        </w:r>
                        <w:r w:rsidR="005D2CBF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0929DA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8C6C6C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944A2A" wp14:editId="0EB75F9D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971435" w14:textId="77777777"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14:paraId="53EF020E" w14:textId="77777777"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14:paraId="19971435" w14:textId="77777777"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14:paraId="53EF020E" w14:textId="77777777"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8C6C6C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EDF4AA" wp14:editId="0F892751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B825BF" w14:textId="77777777" w:rsidR="0074053B" w:rsidRDefault="0074053B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FFE5D32" wp14:editId="7C49F83D">
                                <wp:extent cx="905982" cy="1260310"/>
                                <wp:effectExtent l="19050" t="0" r="8418" b="0"/>
                                <wp:docPr id="31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14:paraId="01B825BF" w14:textId="77777777" w:rsidR="0074053B" w:rsidRDefault="0074053B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1FFE5D32" wp14:editId="7C49F83D">
                          <wp:extent cx="905982" cy="1260310"/>
                          <wp:effectExtent l="19050" t="0" r="8418" b="0"/>
                          <wp:docPr id="31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C6C6C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CFFB91" wp14:editId="01895161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FE718" w14:textId="77777777" w:rsidR="0074053B" w:rsidRDefault="0074053B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CC53B64" wp14:editId="75842F49">
                                <wp:extent cx="1360156" cy="1265275"/>
                                <wp:effectExtent l="19050" t="0" r="0" b="0"/>
                                <wp:docPr id="32" name="Imagem 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14:paraId="033FE718" w14:textId="77777777" w:rsidR="0074053B" w:rsidRDefault="0074053B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 wp14:anchorId="3CC53B64" wp14:editId="75842F49">
                          <wp:extent cx="1360156" cy="1265275"/>
                          <wp:effectExtent l="19050" t="0" r="0" b="0"/>
                          <wp:docPr id="32" name="Imagem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4727003" w14:textId="77777777" w:rsidR="0074053B" w:rsidRDefault="0074053B" w:rsidP="0074053B"/>
  <w:p w14:paraId="053FE841" w14:textId="77777777" w:rsidR="0074053B" w:rsidRDefault="0074053B" w:rsidP="0074053B"/>
  <w:p w14:paraId="7FBDABD3" w14:textId="77777777" w:rsidR="0074053B" w:rsidRDefault="0074053B" w:rsidP="0074053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75A4F0" w14:textId="77777777" w:rsidR="00754B37" w:rsidRDefault="00E50A24" w:rsidP="0074053B">
    <w:sdt>
      <w:sdtPr>
        <w:id w:val="114190680"/>
        <w:docPartObj>
          <w:docPartGallery w:val="Page Numbers (Margins)"/>
          <w:docPartUnique/>
        </w:docPartObj>
      </w:sdtPr>
      <w:sdtEndPr/>
      <w:sdtContent>
        <w:r w:rsidR="00754B37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75648" behindDoc="0" locked="0" layoutInCell="0" allowOverlap="1" wp14:anchorId="182AF0DA" wp14:editId="4266A9F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0" b="0"/>
                  <wp:wrapNone/>
                  <wp:docPr id="11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B6E18" w14:textId="77777777" w:rsidR="00754B37" w:rsidRDefault="00754B37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_x0000_s1030" style="position:absolute;margin-left:0;margin-top:0;width:40.9pt;height:171.9pt;z-index:25167564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" o:allowincell="f" filled="f" stroked="f">
                  <v:textbox style="layout-flow:vertical;mso-layout-flow-alt:bottom-to-top;mso-fit-shape-to-text:t">
                    <w:txbxContent>
                      <w:p w14:paraId="5FFB6E18" w14:textId="77777777" w:rsidR="00754B37" w:rsidRDefault="00754B37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begin"/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instrText xml:space="preserve"> PAGE    \* MERGEFORMAT </w:instrTex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separate"/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754B37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7927F14" wp14:editId="4A221E1F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729BE8" w14:textId="77777777" w:rsidR="00754B37" w:rsidRPr="0074053B" w:rsidRDefault="00754B37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14:paraId="0ED40733" w14:textId="77777777" w:rsidR="00754B37" w:rsidRPr="0074053B" w:rsidRDefault="00754B37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8.3pt;margin-top:17.6pt;width:364.7pt;height:65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2hOtw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rNtoTrcCAADB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14:paraId="73729BE8" w14:textId="77777777" w:rsidR="00754B37" w:rsidRPr="0074053B" w:rsidRDefault="00754B37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14:paraId="0ED40733" w14:textId="77777777" w:rsidR="00754B37" w:rsidRPr="0074053B" w:rsidRDefault="00754B37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754B37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9EA6ED8" wp14:editId="51AB174E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0" r="0" b="0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256F09" w14:textId="77777777" w:rsidR="00754B37" w:rsidRDefault="00754B37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117325D" wp14:editId="11F3DD4D">
                                <wp:extent cx="905982" cy="1260310"/>
                                <wp:effectExtent l="19050" t="0" r="8418" b="0"/>
                                <wp:docPr id="15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2" type="#_x0000_t202" style="position:absolute;margin-left:-49.1pt;margin-top:-11pt;width:92.45pt;height:109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i+VXU4YCAAAYBQAADgAAAAAAAAAAAAAAAAAuAgAAZHJzL2Uyb0RvYy54bWxQSwECLQAUAAYACAAA&#10;ACEAFWrBp94AAAAKAQAADwAAAAAAAAAAAAAAAADgBAAAZHJzL2Rvd25yZXYueG1sUEsFBgAAAAAE&#10;AAQA8wAAAOsFAAAAAA==&#10;" stroked="f">
              <v:textbox>
                <w:txbxContent>
                  <w:p w14:paraId="5D256F09" w14:textId="77777777" w:rsidR="00754B37" w:rsidRDefault="00754B37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117325D" wp14:editId="11F3DD4D">
                          <wp:extent cx="905982" cy="1260310"/>
                          <wp:effectExtent l="19050" t="0" r="8418" b="0"/>
                          <wp:docPr id="15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54B37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BA9E613" wp14:editId="2FEC3F78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D87B9" w14:textId="77777777" w:rsidR="00754B37" w:rsidRDefault="00754B37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1200C4E" wp14:editId="7585074A">
                                <wp:extent cx="1360156" cy="1265275"/>
                                <wp:effectExtent l="19050" t="0" r="0" b="0"/>
                                <wp:docPr id="16" name="Imagem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3" type="#_x0000_t202" style="position:absolute;margin-left:389.85pt;margin-top:-6.25pt;width:128.95pt;height:10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MT/hg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" stroked="f">
              <v:textbox>
                <w:txbxContent>
                  <w:p w14:paraId="537D87B9" w14:textId="77777777" w:rsidR="00754B37" w:rsidRDefault="00754B37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 wp14:anchorId="71200C4E" wp14:editId="7585074A">
                          <wp:extent cx="1360156" cy="1265275"/>
                          <wp:effectExtent l="19050" t="0" r="0" b="0"/>
                          <wp:docPr id="16" name="Imagem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B4532D3" w14:textId="77777777" w:rsidR="00754B37" w:rsidRDefault="00754B37" w:rsidP="0074053B"/>
  <w:p w14:paraId="68BBA5DC" w14:textId="77777777" w:rsidR="00754B37" w:rsidRDefault="00754B37" w:rsidP="0074053B"/>
  <w:p w14:paraId="01D6E7A1" w14:textId="77777777" w:rsidR="00754B37" w:rsidRDefault="00754B37" w:rsidP="0074053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31AD74" w14:textId="77777777" w:rsidR="00B36C69" w:rsidRDefault="00E50A24" w:rsidP="0074053B">
    <w:sdt>
      <w:sdtPr>
        <w:id w:val="753478002"/>
        <w:docPartObj>
          <w:docPartGallery w:val="Page Numbers (Margins)"/>
          <w:docPartUnique/>
        </w:docPartObj>
      </w:sdtPr>
      <w:sdtEndPr/>
      <w:sdtContent>
        <w:r w:rsidR="00B36C69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70528" behindDoc="0" locked="0" layoutInCell="0" allowOverlap="1" wp14:anchorId="083DB33F" wp14:editId="42123B2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0" b="0"/>
                  <wp:wrapNone/>
                  <wp:docPr id="2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EA9CC" w14:textId="77777777" w:rsidR="00B36C69" w:rsidRDefault="00B36C69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separate"/>
                              </w:r>
                              <w:r w:rsidR="002C667B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_x0000_s1034" style="position:absolute;margin-left:0;margin-top:0;width:40.9pt;height:171.9pt;z-index:25167052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" o:allowincell="f" filled="f" stroked="f">
                  <v:textbox style="layout-flow:vertical;mso-layout-flow-alt:bottom-to-top;mso-fit-shape-to-text:t">
                    <w:txbxContent>
                      <w:p w14:paraId="283EA9CC" w14:textId="77777777" w:rsidR="00B36C69" w:rsidRDefault="00B36C69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begin"/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instrText xml:space="preserve"> PAGE    \* MERGEFORMAT </w:instrTex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separate"/>
                        </w:r>
                        <w:r w:rsidR="002C667B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4</w: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B36C69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074E52B" wp14:editId="2F8888D3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2DA15C" w14:textId="77777777" w:rsidR="00B36C69" w:rsidRPr="0074053B" w:rsidRDefault="00B36C69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14:paraId="23942DD3" w14:textId="77777777" w:rsidR="00B36C69" w:rsidRPr="0074053B" w:rsidRDefault="00B36C69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38.3pt;margin-top:17.6pt;width:364.7pt;height:65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zM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hz6czL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14:paraId="5A2DA15C" w14:textId="77777777" w:rsidR="00B36C69" w:rsidRPr="0074053B" w:rsidRDefault="00B36C69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14:paraId="23942DD3" w14:textId="77777777" w:rsidR="00B36C69" w:rsidRPr="0074053B" w:rsidRDefault="00B36C69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B36C69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F5D734" wp14:editId="294DA37C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0" r="0" b="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B936B0" w14:textId="77777777" w:rsidR="00B36C69" w:rsidRDefault="00B36C69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6D5E042" wp14:editId="360934F8">
                                <wp:extent cx="905982" cy="1260310"/>
                                <wp:effectExtent l="19050" t="0" r="8418" b="0"/>
                                <wp:docPr id="9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6" type="#_x0000_t202" style="position:absolute;margin-left:-49.1pt;margin-top:-11pt;width:92.45pt;height:10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CUtbSoYCAAAYBQAADgAAAAAAAAAAAAAAAAAuAgAAZHJzL2Uyb0RvYy54bWxQSwECLQAUAAYACAAA&#10;ACEAFWrBp94AAAAKAQAADwAAAAAAAAAAAAAAAADgBAAAZHJzL2Rvd25yZXYueG1sUEsFBgAAAAAE&#10;AAQA8wAAAOsFAAAAAA==&#10;" stroked="f">
              <v:textbox>
                <w:txbxContent>
                  <w:p w14:paraId="79B936B0" w14:textId="77777777" w:rsidR="00B36C69" w:rsidRDefault="00B36C69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66D5E042" wp14:editId="360934F8">
                          <wp:extent cx="905982" cy="1260310"/>
                          <wp:effectExtent l="19050" t="0" r="8418" b="0"/>
                          <wp:docPr id="9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36C69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2858B5D" wp14:editId="784034EA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41E4A3" w14:textId="77777777" w:rsidR="00B36C69" w:rsidRDefault="00B36C69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E05E756" wp14:editId="2388B26C">
                                <wp:extent cx="1360156" cy="1265275"/>
                                <wp:effectExtent l="19050" t="0" r="0" b="0"/>
                                <wp:docPr id="10" name="Imagem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7" type="#_x0000_t202" style="position:absolute;margin-left:389.85pt;margin-top:-6.25pt;width:128.95pt;height:10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W6GhQ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" stroked="f">
              <v:textbox>
                <w:txbxContent>
                  <w:p w14:paraId="1A41E4A3" w14:textId="77777777" w:rsidR="00B36C69" w:rsidRDefault="00B36C69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 wp14:anchorId="5E05E756" wp14:editId="2388B26C">
                          <wp:extent cx="1360156" cy="1265275"/>
                          <wp:effectExtent l="19050" t="0" r="0" b="0"/>
                          <wp:docPr id="10" name="Imagem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2D81B46" w14:textId="77777777" w:rsidR="00B36C69" w:rsidRDefault="00B36C69" w:rsidP="0074053B"/>
  <w:p w14:paraId="179B27FF" w14:textId="77777777" w:rsidR="00B36C69" w:rsidRDefault="00B36C69" w:rsidP="0074053B"/>
  <w:p w14:paraId="365A13C4" w14:textId="77777777" w:rsidR="00B36C69" w:rsidRDefault="00B36C69" w:rsidP="00740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118"/>
    <w:rsid w:val="000169BD"/>
    <w:rsid w:val="00023F82"/>
    <w:rsid w:val="0003588E"/>
    <w:rsid w:val="00063914"/>
    <w:rsid w:val="00070520"/>
    <w:rsid w:val="00084B45"/>
    <w:rsid w:val="000929DA"/>
    <w:rsid w:val="000E7FE1"/>
    <w:rsid w:val="0010584A"/>
    <w:rsid w:val="0012356B"/>
    <w:rsid w:val="00134DB4"/>
    <w:rsid w:val="00144E3B"/>
    <w:rsid w:val="00181660"/>
    <w:rsid w:val="001A44FC"/>
    <w:rsid w:val="001C45FF"/>
    <w:rsid w:val="001D190B"/>
    <w:rsid w:val="001E6CC1"/>
    <w:rsid w:val="001F3432"/>
    <w:rsid w:val="00211213"/>
    <w:rsid w:val="00213DC0"/>
    <w:rsid w:val="002562AD"/>
    <w:rsid w:val="00275F3C"/>
    <w:rsid w:val="0029290E"/>
    <w:rsid w:val="002A31EA"/>
    <w:rsid w:val="002A7620"/>
    <w:rsid w:val="002C2BE4"/>
    <w:rsid w:val="002C667B"/>
    <w:rsid w:val="002E5777"/>
    <w:rsid w:val="003678F5"/>
    <w:rsid w:val="00383D50"/>
    <w:rsid w:val="00396CFC"/>
    <w:rsid w:val="003C67ED"/>
    <w:rsid w:val="003D4A89"/>
    <w:rsid w:val="00433774"/>
    <w:rsid w:val="00444EB8"/>
    <w:rsid w:val="00466535"/>
    <w:rsid w:val="004A544A"/>
    <w:rsid w:val="004B3C8C"/>
    <w:rsid w:val="004C71C0"/>
    <w:rsid w:val="004F30B1"/>
    <w:rsid w:val="00512B54"/>
    <w:rsid w:val="00525E06"/>
    <w:rsid w:val="00551F39"/>
    <w:rsid w:val="00552523"/>
    <w:rsid w:val="005878B9"/>
    <w:rsid w:val="005D2CBF"/>
    <w:rsid w:val="005E27A6"/>
    <w:rsid w:val="005F741D"/>
    <w:rsid w:val="00614118"/>
    <w:rsid w:val="006464AE"/>
    <w:rsid w:val="0065351F"/>
    <w:rsid w:val="006668C1"/>
    <w:rsid w:val="006930DC"/>
    <w:rsid w:val="006A17DF"/>
    <w:rsid w:val="006D7F4E"/>
    <w:rsid w:val="007142D2"/>
    <w:rsid w:val="007343C7"/>
    <w:rsid w:val="0074053B"/>
    <w:rsid w:val="007530AD"/>
    <w:rsid w:val="00754B37"/>
    <w:rsid w:val="00792046"/>
    <w:rsid w:val="007E7A6A"/>
    <w:rsid w:val="0081733F"/>
    <w:rsid w:val="008569DF"/>
    <w:rsid w:val="008720AC"/>
    <w:rsid w:val="0087383E"/>
    <w:rsid w:val="00875507"/>
    <w:rsid w:val="00890777"/>
    <w:rsid w:val="00896C01"/>
    <w:rsid w:val="008C6C6C"/>
    <w:rsid w:val="009070CC"/>
    <w:rsid w:val="0096591C"/>
    <w:rsid w:val="009817C8"/>
    <w:rsid w:val="009F5A40"/>
    <w:rsid w:val="00A037F3"/>
    <w:rsid w:val="00A15CC1"/>
    <w:rsid w:val="00AA5E82"/>
    <w:rsid w:val="00AD2317"/>
    <w:rsid w:val="00B36C69"/>
    <w:rsid w:val="00B40D70"/>
    <w:rsid w:val="00B44C01"/>
    <w:rsid w:val="00B646C3"/>
    <w:rsid w:val="00BF525B"/>
    <w:rsid w:val="00C00905"/>
    <w:rsid w:val="00C51B9D"/>
    <w:rsid w:val="00C55D66"/>
    <w:rsid w:val="00C60ADD"/>
    <w:rsid w:val="00CB5FC6"/>
    <w:rsid w:val="00CD5780"/>
    <w:rsid w:val="00CE49EE"/>
    <w:rsid w:val="00D0733C"/>
    <w:rsid w:val="00D77FC5"/>
    <w:rsid w:val="00D9274A"/>
    <w:rsid w:val="00DB5F1D"/>
    <w:rsid w:val="00E10902"/>
    <w:rsid w:val="00E1338E"/>
    <w:rsid w:val="00E1550B"/>
    <w:rsid w:val="00E269A5"/>
    <w:rsid w:val="00E50A24"/>
    <w:rsid w:val="00ED521F"/>
    <w:rsid w:val="00EE3744"/>
    <w:rsid w:val="00EF2340"/>
    <w:rsid w:val="00EF7974"/>
    <w:rsid w:val="00F26450"/>
    <w:rsid w:val="00F44571"/>
    <w:rsid w:val="00F5652B"/>
    <w:rsid w:val="00FE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3D2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118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F234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F234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F2340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EF234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B5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B5F1D"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C6C6C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754B37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118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F234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F234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F2340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EF234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B5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B5F1D"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C6C6C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754B37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5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4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9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9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0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8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2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8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66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dv_000\Downloads\MODELO%20TIMBRE%20CAMARA%20(1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26F5A-1292-40CA-A082-6E64A8863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TIMBRE CAMARA (1)</Template>
  <TotalTime>180</TotalTime>
  <Pages>1</Pages>
  <Words>335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Anziliero e Medeiros Advogadas Associadas</dc:creator>
  <cp:lastModifiedBy>User</cp:lastModifiedBy>
  <cp:revision>20</cp:revision>
  <cp:lastPrinted>2021-11-23T14:10:00Z</cp:lastPrinted>
  <dcterms:created xsi:type="dcterms:W3CDTF">2020-07-23T13:01:00Z</dcterms:created>
  <dcterms:modified xsi:type="dcterms:W3CDTF">2021-11-23T14:13:00Z</dcterms:modified>
</cp:coreProperties>
</file>