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15" w:rsidRPr="002A5D8D" w:rsidRDefault="00292E15" w:rsidP="00292E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A5D8D">
        <w:rPr>
          <w:rFonts w:ascii="Times New Roman" w:hAnsi="Times New Roman"/>
          <w:b/>
          <w:sz w:val="24"/>
          <w:szCs w:val="24"/>
        </w:rPr>
        <w:t>EXCELENTÍSSIMO</w:t>
      </w:r>
      <w:r w:rsidR="007779B4" w:rsidRPr="002A5D8D">
        <w:rPr>
          <w:rFonts w:ascii="Times New Roman" w:hAnsi="Times New Roman"/>
          <w:b/>
          <w:sz w:val="24"/>
          <w:szCs w:val="24"/>
        </w:rPr>
        <w:t>S</w:t>
      </w:r>
      <w:r w:rsidRPr="002A5D8D">
        <w:rPr>
          <w:rFonts w:ascii="Times New Roman" w:hAnsi="Times New Roman"/>
          <w:b/>
          <w:sz w:val="24"/>
          <w:szCs w:val="24"/>
        </w:rPr>
        <w:t xml:space="preserve"> SENHOR</w:t>
      </w:r>
      <w:r w:rsidR="007779B4" w:rsidRPr="002A5D8D">
        <w:rPr>
          <w:rFonts w:ascii="Times New Roman" w:hAnsi="Times New Roman"/>
          <w:b/>
          <w:sz w:val="24"/>
          <w:szCs w:val="24"/>
        </w:rPr>
        <w:t>ES VEREADORES</w:t>
      </w:r>
      <w:r w:rsidRPr="002A5D8D">
        <w:rPr>
          <w:rFonts w:ascii="Times New Roman" w:hAnsi="Times New Roman"/>
          <w:b/>
          <w:sz w:val="24"/>
          <w:szCs w:val="24"/>
        </w:rPr>
        <w:t xml:space="preserve"> DA CÂMARA MUNICIPAL DE LUIZ ALVES/SC</w:t>
      </w:r>
    </w:p>
    <w:p w:rsidR="00292E15" w:rsidRPr="002A5D8D" w:rsidRDefault="00292E15" w:rsidP="007B389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2BE4" w:rsidRPr="002A5D8D" w:rsidRDefault="007B3891" w:rsidP="007B389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A5D8D">
        <w:rPr>
          <w:rFonts w:ascii="Times New Roman" w:hAnsi="Times New Roman"/>
          <w:b/>
          <w:sz w:val="24"/>
          <w:szCs w:val="24"/>
        </w:rPr>
        <w:t xml:space="preserve">Requerimento </w:t>
      </w:r>
      <w:r w:rsidR="0051474C">
        <w:rPr>
          <w:rFonts w:ascii="Times New Roman" w:hAnsi="Times New Roman"/>
          <w:b/>
          <w:sz w:val="24"/>
          <w:szCs w:val="24"/>
        </w:rPr>
        <w:t>25</w:t>
      </w:r>
      <w:r w:rsidR="002D57AF" w:rsidRPr="002A5D8D">
        <w:rPr>
          <w:rFonts w:ascii="Times New Roman" w:hAnsi="Times New Roman"/>
          <w:b/>
          <w:sz w:val="24"/>
          <w:szCs w:val="24"/>
        </w:rPr>
        <w:t>/2020</w:t>
      </w:r>
    </w:p>
    <w:p w:rsidR="007B3891" w:rsidRPr="002A5D8D" w:rsidRDefault="007B3891" w:rsidP="007B389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3891" w:rsidRPr="002A5D8D" w:rsidRDefault="00103D36" w:rsidP="007B38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5D8D">
        <w:rPr>
          <w:rFonts w:ascii="Times New Roman" w:hAnsi="Times New Roman"/>
          <w:sz w:val="24"/>
          <w:szCs w:val="24"/>
        </w:rPr>
        <w:tab/>
      </w:r>
      <w:r w:rsidR="007779B4" w:rsidRPr="002A5D8D">
        <w:rPr>
          <w:rFonts w:ascii="Times New Roman" w:hAnsi="Times New Roman"/>
          <w:sz w:val="24"/>
          <w:szCs w:val="24"/>
        </w:rPr>
        <w:t>A Mesa Diretora da Câmara Municipal de Luiz Alves/SC</w:t>
      </w:r>
      <w:r w:rsidRPr="002A5D8D">
        <w:rPr>
          <w:rFonts w:ascii="Times New Roman" w:hAnsi="Times New Roman"/>
          <w:sz w:val="24"/>
          <w:szCs w:val="24"/>
        </w:rPr>
        <w:t xml:space="preserve"> que o</w:t>
      </w:r>
      <w:r w:rsidR="007B3891" w:rsidRPr="002A5D8D">
        <w:rPr>
          <w:rFonts w:ascii="Times New Roman" w:hAnsi="Times New Roman"/>
          <w:sz w:val="24"/>
          <w:szCs w:val="24"/>
        </w:rPr>
        <w:t xml:space="preserve"> presente subscreve, no uso de suas atribuições legais e com fundamento no art. </w:t>
      </w:r>
      <w:r w:rsidR="002A5D8D" w:rsidRPr="002A5D8D">
        <w:rPr>
          <w:rFonts w:ascii="Times New Roman" w:hAnsi="Times New Roman"/>
          <w:sz w:val="24"/>
          <w:szCs w:val="24"/>
        </w:rPr>
        <w:t xml:space="preserve">52, §7º e </w:t>
      </w:r>
      <w:r w:rsidR="007779B4" w:rsidRPr="002A5D8D">
        <w:rPr>
          <w:rFonts w:ascii="Times New Roman" w:hAnsi="Times New Roman"/>
          <w:sz w:val="24"/>
          <w:szCs w:val="24"/>
        </w:rPr>
        <w:t>125, VII do Regimento Interno, requer:</w:t>
      </w:r>
    </w:p>
    <w:p w:rsidR="007779B4" w:rsidRPr="002A5D8D" w:rsidRDefault="007779B4" w:rsidP="007B38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779B4" w:rsidRDefault="007779B4" w:rsidP="007B38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5D8D">
        <w:rPr>
          <w:rFonts w:ascii="Times New Roman" w:hAnsi="Times New Roman"/>
          <w:sz w:val="24"/>
          <w:szCs w:val="24"/>
        </w:rPr>
        <w:tab/>
        <w:t>Seja</w:t>
      </w:r>
      <w:r w:rsidR="0051474C">
        <w:rPr>
          <w:rFonts w:ascii="Times New Roman" w:hAnsi="Times New Roman"/>
          <w:sz w:val="24"/>
          <w:szCs w:val="24"/>
        </w:rPr>
        <w:t xml:space="preserve">m </w:t>
      </w:r>
      <w:r w:rsidR="0051474C" w:rsidRPr="002A5D8D">
        <w:rPr>
          <w:rFonts w:ascii="Times New Roman" w:hAnsi="Times New Roman"/>
          <w:sz w:val="24"/>
          <w:szCs w:val="24"/>
        </w:rPr>
        <w:t>dispensado</w:t>
      </w:r>
      <w:r w:rsidR="0051474C">
        <w:rPr>
          <w:rFonts w:ascii="Times New Roman" w:hAnsi="Times New Roman"/>
          <w:sz w:val="24"/>
          <w:szCs w:val="24"/>
        </w:rPr>
        <w:t>s</w:t>
      </w:r>
      <w:r w:rsidR="0051474C" w:rsidRPr="002A5D8D">
        <w:rPr>
          <w:rFonts w:ascii="Times New Roman" w:hAnsi="Times New Roman"/>
          <w:sz w:val="24"/>
          <w:szCs w:val="24"/>
        </w:rPr>
        <w:t xml:space="preserve"> </w:t>
      </w:r>
      <w:r w:rsidR="0051474C">
        <w:rPr>
          <w:rFonts w:ascii="Times New Roman" w:hAnsi="Times New Roman"/>
          <w:sz w:val="24"/>
          <w:szCs w:val="24"/>
        </w:rPr>
        <w:t>d</w:t>
      </w:r>
      <w:r w:rsidR="0051474C" w:rsidRPr="002A5D8D">
        <w:rPr>
          <w:rFonts w:ascii="Times New Roman" w:hAnsi="Times New Roman"/>
          <w:sz w:val="24"/>
          <w:szCs w:val="24"/>
        </w:rPr>
        <w:t xml:space="preserve">o interstício de Redação Final </w:t>
      </w:r>
      <w:r w:rsidRPr="002A5D8D">
        <w:rPr>
          <w:rFonts w:ascii="Times New Roman" w:hAnsi="Times New Roman"/>
          <w:sz w:val="24"/>
          <w:szCs w:val="24"/>
        </w:rPr>
        <w:t>o</w:t>
      </w:r>
      <w:r w:rsidR="0051474C">
        <w:rPr>
          <w:rFonts w:ascii="Times New Roman" w:hAnsi="Times New Roman"/>
          <w:sz w:val="24"/>
          <w:szCs w:val="24"/>
        </w:rPr>
        <w:t>s</w:t>
      </w:r>
      <w:r w:rsidRPr="002A5D8D">
        <w:rPr>
          <w:rFonts w:ascii="Times New Roman" w:hAnsi="Times New Roman"/>
          <w:sz w:val="24"/>
          <w:szCs w:val="24"/>
        </w:rPr>
        <w:t xml:space="preserve"> Projeto</w:t>
      </w:r>
      <w:r w:rsidR="0051474C">
        <w:rPr>
          <w:rFonts w:ascii="Times New Roman" w:hAnsi="Times New Roman"/>
          <w:sz w:val="24"/>
          <w:szCs w:val="24"/>
        </w:rPr>
        <w:t>s</w:t>
      </w:r>
      <w:r w:rsidRPr="002A5D8D">
        <w:rPr>
          <w:rFonts w:ascii="Times New Roman" w:hAnsi="Times New Roman"/>
          <w:sz w:val="24"/>
          <w:szCs w:val="24"/>
        </w:rPr>
        <w:t xml:space="preserve"> de Lei nº </w:t>
      </w:r>
      <w:r w:rsidR="0051474C">
        <w:rPr>
          <w:rFonts w:ascii="Times New Roman" w:hAnsi="Times New Roman"/>
          <w:sz w:val="24"/>
          <w:szCs w:val="24"/>
        </w:rPr>
        <w:t>45/2020, 46/2020, 48/2020 e Projeto de Lei Complementar nº 05/2020.</w:t>
      </w:r>
    </w:p>
    <w:p w:rsidR="0051474C" w:rsidRPr="002A5D8D" w:rsidRDefault="0051474C" w:rsidP="007B38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779B4" w:rsidRPr="0051474C" w:rsidRDefault="007779B4" w:rsidP="0051474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A5D8D">
        <w:rPr>
          <w:rFonts w:ascii="Times New Roman" w:hAnsi="Times New Roman"/>
          <w:b/>
          <w:sz w:val="24"/>
          <w:szCs w:val="24"/>
        </w:rPr>
        <w:t xml:space="preserve">Justificativa: </w:t>
      </w:r>
      <w:r w:rsidR="0051474C">
        <w:rPr>
          <w:rFonts w:ascii="Times New Roman" w:hAnsi="Times New Roman"/>
          <w:sz w:val="24"/>
          <w:szCs w:val="24"/>
        </w:rPr>
        <w:t>A sessão do dia 14/12/2020 é</w:t>
      </w:r>
      <w:proofErr w:type="gramStart"/>
      <w:r w:rsidR="0051474C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="0051474C">
        <w:rPr>
          <w:rFonts w:ascii="Times New Roman" w:hAnsi="Times New Roman"/>
          <w:sz w:val="24"/>
          <w:szCs w:val="24"/>
        </w:rPr>
        <w:t>a última sessão ordinária da presente legislatura e considerando a atual situação da Pandemia – Covid-17, faz-se o presente requerimento.</w:t>
      </w:r>
    </w:p>
    <w:p w:rsidR="007779B4" w:rsidRPr="002A5D8D" w:rsidRDefault="007779B4" w:rsidP="007B38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779B4" w:rsidRPr="002A5D8D" w:rsidRDefault="007779B4" w:rsidP="007779B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A5D8D">
        <w:rPr>
          <w:rFonts w:ascii="Times New Roman" w:hAnsi="Times New Roman"/>
          <w:sz w:val="24"/>
          <w:szCs w:val="24"/>
        </w:rPr>
        <w:t xml:space="preserve">Luiz Alves (SC), </w:t>
      </w:r>
      <w:r w:rsidR="0051474C">
        <w:rPr>
          <w:rFonts w:ascii="Times New Roman" w:hAnsi="Times New Roman"/>
          <w:sz w:val="24"/>
          <w:szCs w:val="24"/>
        </w:rPr>
        <w:t>10 de dezembro</w:t>
      </w:r>
      <w:r w:rsidRPr="002A5D8D">
        <w:rPr>
          <w:rFonts w:ascii="Times New Roman" w:hAnsi="Times New Roman"/>
          <w:sz w:val="24"/>
          <w:szCs w:val="24"/>
        </w:rPr>
        <w:t xml:space="preserve"> de 2020.</w:t>
      </w:r>
    </w:p>
    <w:p w:rsidR="007779B4" w:rsidRPr="002A5D8D" w:rsidRDefault="007779B4" w:rsidP="007779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779B4" w:rsidRPr="002A5D8D" w:rsidRDefault="007779B4" w:rsidP="007779B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779B4" w:rsidRPr="002A5D8D" w:rsidRDefault="007779B4" w:rsidP="002A5D8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779B4" w:rsidRPr="002A5D8D" w:rsidRDefault="007779B4" w:rsidP="002A5D8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A5D8D">
        <w:rPr>
          <w:rFonts w:ascii="Times New Roman" w:hAnsi="Times New Roman"/>
          <w:b/>
          <w:sz w:val="24"/>
          <w:szCs w:val="24"/>
        </w:rPr>
        <w:t>EUNILTON FONATIVE</w:t>
      </w:r>
    </w:p>
    <w:p w:rsidR="007779B4" w:rsidRPr="002A5D8D" w:rsidRDefault="0051474C" w:rsidP="002A5D8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Vereador</w:t>
      </w:r>
      <w:bookmarkStart w:id="0" w:name="_GoBack"/>
      <w:bookmarkEnd w:id="0"/>
    </w:p>
    <w:p w:rsidR="007B3891" w:rsidRPr="002A5D8D" w:rsidRDefault="007B3891" w:rsidP="007B38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7B3891" w:rsidRPr="002A5D8D" w:rsidSect="00EE3744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9AF" w:rsidRDefault="00C059AF" w:rsidP="0074053B">
      <w:pPr>
        <w:spacing w:after="0" w:line="240" w:lineRule="auto"/>
      </w:pPr>
      <w:r>
        <w:separator/>
      </w:r>
    </w:p>
  </w:endnote>
  <w:endnote w:type="continuationSeparator" w:id="0">
    <w:p w:rsidR="00C059AF" w:rsidRDefault="00C059AF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9AF" w:rsidRDefault="00C059AF" w:rsidP="0074053B">
      <w:pPr>
        <w:spacing w:after="0" w:line="240" w:lineRule="auto"/>
      </w:pPr>
      <w:r>
        <w:separator/>
      </w:r>
    </w:p>
  </w:footnote>
  <w:footnote w:type="continuationSeparator" w:id="0">
    <w:p w:rsidR="00C059AF" w:rsidRDefault="00C059AF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C059AF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2D57AF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A6CC041" wp14:editId="49184D69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3035D7">
                                <w:fldChar w:fldCharType="begin"/>
                              </w:r>
                              <w:r w:rsidR="003035D7">
                                <w:instrText xml:space="preserve"> PAGE    \* MERGEFORMAT </w:instrText>
                              </w:r>
                              <w:r w:rsidR="003035D7">
                                <w:fldChar w:fldCharType="separate"/>
                              </w:r>
                              <w:r w:rsidR="0051474C" w:rsidRPr="0051474C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3035D7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3035D7">
                          <w:fldChar w:fldCharType="begin"/>
                        </w:r>
                        <w:r w:rsidR="003035D7">
                          <w:instrText xml:space="preserve"> PAGE    \* MERGEFORMAT </w:instrText>
                        </w:r>
                        <w:r w:rsidR="003035D7">
                          <w:fldChar w:fldCharType="separate"/>
                        </w:r>
                        <w:r w:rsidR="0051474C" w:rsidRPr="0051474C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3035D7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D57A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5EA024" wp14:editId="7D326D9A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2D57A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A395B3" wp14:editId="28B2A51B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74C5A3" wp14:editId="7FCED19B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</w:rPr>
                      <w:drawing>
                        <wp:inline distT="0" distB="0" distL="0" distR="0" wp14:anchorId="2974C5A3" wp14:editId="7FCED19B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D57A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74D5AC" wp14:editId="653611A8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</w:rPr>
                            <w:drawing>
                              <wp:inline distT="0" distB="0" distL="0" distR="0" wp14:anchorId="0DE97270" wp14:editId="4FD7FA65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</w:rPr>
                      <w:drawing>
                        <wp:inline distT="0" distB="0" distL="0" distR="0" wp14:anchorId="0DE97270" wp14:editId="4FD7FA65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00971"/>
    <w:multiLevelType w:val="hybridMultilevel"/>
    <w:tmpl w:val="DE1EB0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EA"/>
    <w:rsid w:val="00063914"/>
    <w:rsid w:val="000F17DB"/>
    <w:rsid w:val="00103D36"/>
    <w:rsid w:val="00153FFA"/>
    <w:rsid w:val="0018705A"/>
    <w:rsid w:val="002167F5"/>
    <w:rsid w:val="00292E15"/>
    <w:rsid w:val="002A5D8D"/>
    <w:rsid w:val="002C2BE4"/>
    <w:rsid w:val="002D57AF"/>
    <w:rsid w:val="002F1759"/>
    <w:rsid w:val="003035D7"/>
    <w:rsid w:val="003D4A89"/>
    <w:rsid w:val="0042416F"/>
    <w:rsid w:val="00437FC6"/>
    <w:rsid w:val="0051474C"/>
    <w:rsid w:val="005832BB"/>
    <w:rsid w:val="00710AED"/>
    <w:rsid w:val="0074053B"/>
    <w:rsid w:val="007779B4"/>
    <w:rsid w:val="007B3891"/>
    <w:rsid w:val="00812735"/>
    <w:rsid w:val="0083167E"/>
    <w:rsid w:val="009769E9"/>
    <w:rsid w:val="009B3802"/>
    <w:rsid w:val="00AB65E0"/>
    <w:rsid w:val="00C059AF"/>
    <w:rsid w:val="00C44C9B"/>
    <w:rsid w:val="00CD0585"/>
    <w:rsid w:val="00CD5780"/>
    <w:rsid w:val="00D31065"/>
    <w:rsid w:val="00DD6EEA"/>
    <w:rsid w:val="00DE770C"/>
    <w:rsid w:val="00E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53F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153FFA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153FFA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53F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153FFA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153FF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Documentos%20C&#226;mara\Documentos%20C&#226;mara\Modelos\Requeriment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Requerimento</Template>
  <TotalTime>0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cp:lastPrinted>2020-12-10T14:32:00Z</cp:lastPrinted>
  <dcterms:created xsi:type="dcterms:W3CDTF">2020-12-10T14:32:00Z</dcterms:created>
  <dcterms:modified xsi:type="dcterms:W3CDTF">2020-12-10T14:32:00Z</dcterms:modified>
</cp:coreProperties>
</file>