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</w:t>
      </w:r>
      <w:r w:rsidR="00FB45EF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SENHOR</w:t>
      </w:r>
      <w:r w:rsidR="00FB45EF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FINANÇAS, ORÇAMENTOS E CONTAS DO </w:t>
      </w:r>
      <w:proofErr w:type="gramStart"/>
      <w:r w:rsidR="003B4E2B">
        <w:rPr>
          <w:rFonts w:ascii="Times New Roman" w:hAnsi="Times New Roman"/>
          <w:b/>
          <w:sz w:val="24"/>
          <w:szCs w:val="24"/>
        </w:rPr>
        <w:t>MUNICÍPIO</w:t>
      </w:r>
      <w:proofErr w:type="gramEnd"/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7D64" w:rsidRDefault="00221594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</w:t>
      </w:r>
      <w:r w:rsidR="003B4E2B">
        <w:rPr>
          <w:rFonts w:ascii="Times New Roman" w:hAnsi="Times New Roman"/>
          <w:sz w:val="24"/>
          <w:szCs w:val="24"/>
        </w:rPr>
        <w:t>I</w:t>
      </w:r>
      <w:r w:rsidR="007F6CE6">
        <w:rPr>
          <w:rFonts w:ascii="Times New Roman" w:hAnsi="Times New Roman"/>
          <w:sz w:val="24"/>
          <w:szCs w:val="24"/>
        </w:rPr>
        <w:t>I e art. 7</w:t>
      </w:r>
      <w:r w:rsidR="003B4E2B">
        <w:rPr>
          <w:rFonts w:ascii="Times New Roman" w:hAnsi="Times New Roman"/>
          <w:sz w:val="24"/>
          <w:szCs w:val="24"/>
        </w:rPr>
        <w:t>6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B37D64" w:rsidRPr="00E35D59">
        <w:rPr>
          <w:rFonts w:ascii="Times New Roman" w:hAnsi="Times New Roman"/>
          <w:b/>
          <w:sz w:val="24"/>
          <w:szCs w:val="24"/>
        </w:rPr>
        <w:t>PROJETO DE LEI Nº 0</w:t>
      </w:r>
      <w:r w:rsidR="00B37D64">
        <w:rPr>
          <w:rFonts w:ascii="Times New Roman" w:hAnsi="Times New Roman"/>
          <w:b/>
          <w:sz w:val="24"/>
          <w:szCs w:val="24"/>
        </w:rPr>
        <w:t>8</w:t>
      </w:r>
      <w:r w:rsidR="00B37D64" w:rsidRPr="00E35D59">
        <w:rPr>
          <w:rFonts w:ascii="Times New Roman" w:hAnsi="Times New Roman"/>
          <w:b/>
          <w:sz w:val="24"/>
          <w:szCs w:val="24"/>
        </w:rPr>
        <w:t>/2021</w:t>
      </w:r>
      <w:r w:rsidR="00B37D64" w:rsidRPr="00E35D59">
        <w:rPr>
          <w:rFonts w:ascii="Times New Roman" w:hAnsi="Times New Roman"/>
          <w:sz w:val="24"/>
          <w:szCs w:val="24"/>
        </w:rPr>
        <w:t xml:space="preserve">, </w:t>
      </w:r>
      <w:r w:rsidR="00B37D64" w:rsidRPr="00F33478">
        <w:rPr>
          <w:rFonts w:ascii="Times New Roman" w:hAnsi="Times New Roman"/>
          <w:sz w:val="24"/>
          <w:szCs w:val="24"/>
        </w:rPr>
        <w:t xml:space="preserve">de autoria do Executivo, que </w:t>
      </w:r>
      <w:r w:rsidR="00B37D64" w:rsidRPr="00F33478">
        <w:rPr>
          <w:rFonts w:ascii="Times New Roman" w:hAnsi="Times New Roman"/>
          <w:i/>
          <w:sz w:val="24"/>
          <w:szCs w:val="24"/>
        </w:rPr>
        <w:t>Aprova o Plano de Contingência Municipal de Proteção e Defesa Civil de Luiz Alves.</w:t>
      </w:r>
    </w:p>
    <w:p w:rsidR="00221594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F6CE6">
        <w:rPr>
          <w:rFonts w:ascii="Times New Roman" w:hAnsi="Times New Roman"/>
          <w:sz w:val="24"/>
          <w:szCs w:val="24"/>
        </w:rPr>
        <w:t xml:space="preserve">Cabe a esta Comissão manifestar-se quanto </w:t>
      </w:r>
      <w:r w:rsidR="003B4E2B">
        <w:rPr>
          <w:rFonts w:ascii="Times New Roman" w:hAnsi="Times New Roman"/>
          <w:sz w:val="24"/>
          <w:szCs w:val="24"/>
        </w:rPr>
        <w:t>a projetos de Lei sobre assuntos financeiros e orçamentários.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a Comissão de </w:t>
      </w:r>
      <w:r w:rsidR="003B4E2B">
        <w:rPr>
          <w:rFonts w:ascii="Times New Roman" w:hAnsi="Times New Roman"/>
          <w:sz w:val="24"/>
          <w:szCs w:val="24"/>
        </w:rPr>
        <w:t xml:space="preserve">Finanças, Orçamentos e Contas do Município nada tem a obstar quando ao referido Projeto de </w:t>
      </w:r>
      <w:proofErr w:type="gramStart"/>
      <w:r w:rsidR="003B4E2B">
        <w:rPr>
          <w:rFonts w:ascii="Times New Roman" w:hAnsi="Times New Roman"/>
          <w:sz w:val="24"/>
          <w:szCs w:val="24"/>
        </w:rPr>
        <w:t xml:space="preserve">Lei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 w:rsidR="003B4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recomendado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p w:rsidR="00221594" w:rsidRPr="007F6CE6" w:rsidRDefault="007F6CE6" w:rsidP="003B3A31">
      <w:pPr>
        <w:spacing w:after="0" w:line="360" w:lineRule="auto"/>
        <w:ind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Comissão de </w:t>
      </w:r>
      <w:r w:rsidR="003B4E2B">
        <w:rPr>
          <w:rFonts w:ascii="Times New Roman" w:hAnsi="Times New Roman"/>
          <w:sz w:val="24"/>
          <w:szCs w:val="24"/>
        </w:rPr>
        <w:t>Finanças, Orçamentos e Contas do Município</w:t>
      </w:r>
      <w:r w:rsidR="003B4E2B" w:rsidRPr="007F6CE6"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B37D64">
        <w:rPr>
          <w:rFonts w:ascii="Times New Roman" w:hAnsi="Times New Roman"/>
          <w:sz w:val="24"/>
          <w:szCs w:val="24"/>
        </w:rPr>
        <w:t>10</w:t>
      </w:r>
      <w:r w:rsidR="003B3A31">
        <w:rPr>
          <w:rFonts w:ascii="Times New Roman" w:hAnsi="Times New Roman"/>
          <w:sz w:val="24"/>
          <w:szCs w:val="24"/>
        </w:rPr>
        <w:t xml:space="preserve"> de </w:t>
      </w:r>
      <w:r w:rsidR="00FB45EF">
        <w:rPr>
          <w:rFonts w:ascii="Times New Roman" w:hAnsi="Times New Roman"/>
          <w:sz w:val="24"/>
          <w:szCs w:val="24"/>
        </w:rPr>
        <w:t>març</w:t>
      </w:r>
      <w:r w:rsidR="003B3A31">
        <w:rPr>
          <w:rFonts w:ascii="Times New Roman" w:hAnsi="Times New Roman"/>
          <w:sz w:val="24"/>
          <w:szCs w:val="24"/>
        </w:rPr>
        <w:t>o de 202</w:t>
      </w:r>
      <w:r w:rsidR="00FB45EF">
        <w:rPr>
          <w:rFonts w:ascii="Times New Roman" w:hAnsi="Times New Roman"/>
          <w:sz w:val="24"/>
          <w:szCs w:val="24"/>
        </w:rPr>
        <w:t>1.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F1547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PERCI BOMPANI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ROSELI PEREIRA GOEDERT</w:t>
      </w:r>
    </w:p>
    <w:p w:rsidR="003A4B02" w:rsidRPr="007F6CE6" w:rsidRDefault="00B37D64" w:rsidP="00B37D64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Presidente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F1547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TERESINHA GOEDERT BORK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FF9" w:rsidRDefault="002A4FF9" w:rsidP="0074053B">
      <w:pPr>
        <w:spacing w:after="0" w:line="240" w:lineRule="auto"/>
      </w:pPr>
      <w:r>
        <w:separator/>
      </w:r>
    </w:p>
  </w:endnote>
  <w:endnote w:type="continuationSeparator" w:id="0">
    <w:p w:rsidR="002A4FF9" w:rsidRDefault="002A4FF9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FF9" w:rsidRDefault="002A4FF9" w:rsidP="0074053B">
      <w:pPr>
        <w:spacing w:after="0" w:line="240" w:lineRule="auto"/>
      </w:pPr>
      <w:r>
        <w:separator/>
      </w:r>
    </w:p>
  </w:footnote>
  <w:footnote w:type="continuationSeparator" w:id="0">
    <w:p w:rsidR="002A4FF9" w:rsidRDefault="002A4FF9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A4FF9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F1547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EC0850">
                                <w:fldChar w:fldCharType="begin"/>
                              </w:r>
                              <w:r w:rsidR="00EC0850">
                                <w:instrText xml:space="preserve"> PAGE    \* MERGEFORMAT </w:instrText>
                              </w:r>
                              <w:r w:rsidR="00EC0850">
                                <w:fldChar w:fldCharType="separate"/>
                              </w:r>
                              <w:r w:rsidR="00B37D64" w:rsidRPr="00B37D6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EC0850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EC0850">
                          <w:fldChar w:fldCharType="begin"/>
                        </w:r>
                        <w:r w:rsidR="00EC0850">
                          <w:instrText xml:space="preserve"> PAGE    \* MERGEFORMAT </w:instrText>
                        </w:r>
                        <w:r w:rsidR="00EC0850">
                          <w:fldChar w:fldCharType="separate"/>
                        </w:r>
                        <w:r w:rsidR="00B37D64" w:rsidRPr="00B37D6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EC0850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1547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31"/>
    <w:rsid w:val="00043E01"/>
    <w:rsid w:val="000B5E72"/>
    <w:rsid w:val="000F45AC"/>
    <w:rsid w:val="001B7691"/>
    <w:rsid w:val="00210A83"/>
    <w:rsid w:val="00221594"/>
    <w:rsid w:val="002A255E"/>
    <w:rsid w:val="002A4FF9"/>
    <w:rsid w:val="002C2BE4"/>
    <w:rsid w:val="003A4B02"/>
    <w:rsid w:val="003B3A31"/>
    <w:rsid w:val="003B4E2B"/>
    <w:rsid w:val="003C27FC"/>
    <w:rsid w:val="003D4A89"/>
    <w:rsid w:val="00512924"/>
    <w:rsid w:val="0053704E"/>
    <w:rsid w:val="00552463"/>
    <w:rsid w:val="00697624"/>
    <w:rsid w:val="00720796"/>
    <w:rsid w:val="0072680A"/>
    <w:rsid w:val="0074053B"/>
    <w:rsid w:val="007C177F"/>
    <w:rsid w:val="007F6CE6"/>
    <w:rsid w:val="00B11747"/>
    <w:rsid w:val="00B3316B"/>
    <w:rsid w:val="00B37D64"/>
    <w:rsid w:val="00B63D3F"/>
    <w:rsid w:val="00BA2ABC"/>
    <w:rsid w:val="00BF386B"/>
    <w:rsid w:val="00CD5780"/>
    <w:rsid w:val="00D768A0"/>
    <w:rsid w:val="00E500EF"/>
    <w:rsid w:val="00EB2D7B"/>
    <w:rsid w:val="00EC0850"/>
    <w:rsid w:val="00EE3744"/>
    <w:rsid w:val="00EF7DBE"/>
    <w:rsid w:val="00F1547E"/>
    <w:rsid w:val="00FB31B7"/>
    <w:rsid w:val="00FB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FINAN&#199;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FINANÇAS</Template>
  <TotalTime>4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2021-03-10T12:29:00Z</cp:lastPrinted>
  <dcterms:created xsi:type="dcterms:W3CDTF">2021-02-09T19:03:00Z</dcterms:created>
  <dcterms:modified xsi:type="dcterms:W3CDTF">2021-03-10T12:29:00Z</dcterms:modified>
</cp:coreProperties>
</file>