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</w:t>
      </w:r>
      <w:r w:rsidR="00926587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SENHOR</w:t>
      </w:r>
      <w:r w:rsidR="00926587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011E" w:rsidRDefault="007F6CE6" w:rsidP="00DD011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 xml:space="preserve">COMISSÃO DE CONSTITUIÇÃO, LEGISLAÇÃO E </w:t>
      </w:r>
      <w:proofErr w:type="gramStart"/>
      <w:r w:rsidRPr="007F6CE6">
        <w:rPr>
          <w:rFonts w:ascii="Times New Roman" w:hAnsi="Times New Roman"/>
          <w:b/>
          <w:sz w:val="24"/>
          <w:szCs w:val="24"/>
        </w:rPr>
        <w:t>JUSTIÇA</w:t>
      </w:r>
      <w:proofErr w:type="gramEnd"/>
    </w:p>
    <w:p w:rsidR="00DD011E" w:rsidRDefault="00221594" w:rsidP="00DD011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</w:p>
    <w:p w:rsidR="00F33478" w:rsidRPr="00F33478" w:rsidRDefault="00DD011E" w:rsidP="00F334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I e art. 75 do </w:t>
      </w:r>
      <w:r w:rsidR="007F6CE6" w:rsidRPr="00E35D59">
        <w:rPr>
          <w:rFonts w:ascii="Times New Roman" w:hAnsi="Times New Roman"/>
          <w:sz w:val="24"/>
          <w:szCs w:val="24"/>
        </w:rPr>
        <w:t xml:space="preserve">Regimento Interno a presente comissão irá analisar o </w:t>
      </w:r>
      <w:r w:rsidR="004C1CE3" w:rsidRPr="00E35D59">
        <w:rPr>
          <w:rFonts w:ascii="Times New Roman" w:hAnsi="Times New Roman"/>
          <w:b/>
          <w:sz w:val="24"/>
          <w:szCs w:val="24"/>
        </w:rPr>
        <w:t xml:space="preserve">PROJETO DE LEI Nº </w:t>
      </w:r>
      <w:r w:rsidR="008E1FBC" w:rsidRPr="00E35D59">
        <w:rPr>
          <w:rFonts w:ascii="Times New Roman" w:hAnsi="Times New Roman"/>
          <w:b/>
          <w:sz w:val="24"/>
          <w:szCs w:val="24"/>
        </w:rPr>
        <w:t>0</w:t>
      </w:r>
      <w:r w:rsidR="00F33478">
        <w:rPr>
          <w:rFonts w:ascii="Times New Roman" w:hAnsi="Times New Roman"/>
          <w:b/>
          <w:sz w:val="24"/>
          <w:szCs w:val="24"/>
        </w:rPr>
        <w:t>8</w:t>
      </w:r>
      <w:r w:rsidR="008E1FBC" w:rsidRPr="00E35D59">
        <w:rPr>
          <w:rFonts w:ascii="Times New Roman" w:hAnsi="Times New Roman"/>
          <w:b/>
          <w:sz w:val="24"/>
          <w:szCs w:val="24"/>
        </w:rPr>
        <w:t>/2021</w:t>
      </w:r>
      <w:r w:rsidR="00926587" w:rsidRPr="00E35D59">
        <w:rPr>
          <w:rFonts w:ascii="Times New Roman" w:hAnsi="Times New Roman"/>
          <w:sz w:val="24"/>
          <w:szCs w:val="24"/>
        </w:rPr>
        <w:t xml:space="preserve">, </w:t>
      </w:r>
      <w:r w:rsidR="00926587" w:rsidRPr="00F33478">
        <w:rPr>
          <w:rFonts w:ascii="Times New Roman" w:hAnsi="Times New Roman"/>
          <w:sz w:val="24"/>
          <w:szCs w:val="24"/>
        </w:rPr>
        <w:t xml:space="preserve">de </w:t>
      </w:r>
      <w:r w:rsidR="007F6CE6" w:rsidRPr="00F33478">
        <w:rPr>
          <w:rFonts w:ascii="Times New Roman" w:hAnsi="Times New Roman"/>
          <w:sz w:val="24"/>
          <w:szCs w:val="24"/>
        </w:rPr>
        <w:t xml:space="preserve">autoria </w:t>
      </w:r>
      <w:r w:rsidR="00926587" w:rsidRPr="00F33478">
        <w:rPr>
          <w:rFonts w:ascii="Times New Roman" w:hAnsi="Times New Roman"/>
          <w:sz w:val="24"/>
          <w:szCs w:val="24"/>
        </w:rPr>
        <w:t xml:space="preserve">do Executivo, que </w:t>
      </w:r>
      <w:r w:rsidR="00F33478" w:rsidRPr="00F33478">
        <w:rPr>
          <w:rFonts w:ascii="Times New Roman" w:hAnsi="Times New Roman"/>
          <w:i/>
          <w:sz w:val="24"/>
          <w:szCs w:val="24"/>
        </w:rPr>
        <w:t>Aprova o Plano de Contingência Municipal de Proteção e Defesa Civil de Luiz Alves.</w:t>
      </w:r>
    </w:p>
    <w:p w:rsidR="00221594" w:rsidRPr="00E35D59" w:rsidRDefault="004C1CE3" w:rsidP="00DD0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D59">
        <w:rPr>
          <w:rFonts w:ascii="Times New Roman" w:hAnsi="Times New Roman"/>
          <w:sz w:val="24"/>
          <w:szCs w:val="24"/>
        </w:rPr>
        <w:tab/>
      </w:r>
      <w:r w:rsidR="007F6CE6" w:rsidRPr="00E35D59">
        <w:rPr>
          <w:rFonts w:ascii="Times New Roman" w:hAnsi="Times New Roman"/>
          <w:sz w:val="24"/>
          <w:szCs w:val="24"/>
        </w:rPr>
        <w:t>Cabe a esta Comissão manifestar-se quanto à constitucionalidade, à juridicidade e à legalidade do referido projeto</w:t>
      </w:r>
      <w:bookmarkStart w:id="0" w:name="_GoBack"/>
      <w:bookmarkEnd w:id="0"/>
      <w:r w:rsidR="007F6CE6" w:rsidRPr="00E35D59">
        <w:rPr>
          <w:rFonts w:ascii="Times New Roman" w:hAnsi="Times New Roman"/>
          <w:sz w:val="24"/>
          <w:szCs w:val="24"/>
        </w:rPr>
        <w:t xml:space="preserve"> de Lei.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a Comissão de Constituição, Legislação e Justiça conclui pela constitucionalidade, </w:t>
      </w:r>
      <w:r w:rsidRPr="007F6CE6">
        <w:rPr>
          <w:rFonts w:ascii="Times New Roman" w:hAnsi="Times New Roman"/>
          <w:sz w:val="24"/>
          <w:szCs w:val="24"/>
        </w:rPr>
        <w:t>juridicidade</w:t>
      </w:r>
      <w:r>
        <w:rPr>
          <w:rFonts w:ascii="Times New Roman" w:hAnsi="Times New Roman"/>
          <w:sz w:val="24"/>
          <w:szCs w:val="24"/>
        </w:rPr>
        <w:t xml:space="preserve"> e legalidade do referido projeto de Lei, recomendado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Comissão de Constituição, Legislação e Justiça</w:t>
      </w:r>
      <w:r w:rsidRPr="007F6CE6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F33478">
        <w:rPr>
          <w:rFonts w:ascii="Times New Roman" w:hAnsi="Times New Roman"/>
          <w:sz w:val="24"/>
          <w:szCs w:val="24"/>
        </w:rPr>
        <w:t>10</w:t>
      </w:r>
      <w:r w:rsidR="008E1FBC">
        <w:rPr>
          <w:rFonts w:ascii="Times New Roman" w:hAnsi="Times New Roman"/>
          <w:sz w:val="24"/>
          <w:szCs w:val="24"/>
        </w:rPr>
        <w:t xml:space="preserve"> de </w:t>
      </w:r>
      <w:r w:rsidR="00926587">
        <w:rPr>
          <w:rFonts w:ascii="Times New Roman" w:hAnsi="Times New Roman"/>
          <w:sz w:val="24"/>
          <w:szCs w:val="24"/>
        </w:rPr>
        <w:t>març</w:t>
      </w:r>
      <w:r w:rsidR="008E1FBC">
        <w:rPr>
          <w:rFonts w:ascii="Times New Roman" w:hAnsi="Times New Roman"/>
          <w:sz w:val="24"/>
          <w:szCs w:val="24"/>
        </w:rPr>
        <w:t>o de 2021</w:t>
      </w:r>
      <w:r w:rsidR="00926587">
        <w:rPr>
          <w:rFonts w:ascii="Times New Roman" w:hAnsi="Times New Roman"/>
          <w:sz w:val="24"/>
          <w:szCs w:val="24"/>
        </w:rPr>
        <w:t>.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82115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ÊNIO RONCHI JÚNIOR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JORGE SOARES DA SILVA WINTER</w:t>
      </w:r>
    </w:p>
    <w:p w:rsidR="003A4B02" w:rsidRPr="007F6CE6" w:rsidRDefault="00E637E8" w:rsidP="00E637E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Presidente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82115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LUCAS SCHMITT ERBS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725" w:rsidRDefault="009C0725" w:rsidP="0074053B">
      <w:pPr>
        <w:spacing w:after="0" w:line="240" w:lineRule="auto"/>
      </w:pPr>
      <w:r>
        <w:separator/>
      </w:r>
    </w:p>
  </w:endnote>
  <w:endnote w:type="continuationSeparator" w:id="0">
    <w:p w:rsidR="009C0725" w:rsidRDefault="009C0725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725" w:rsidRDefault="009C0725" w:rsidP="0074053B">
      <w:pPr>
        <w:spacing w:after="0" w:line="240" w:lineRule="auto"/>
      </w:pPr>
      <w:r>
        <w:separator/>
      </w:r>
    </w:p>
  </w:footnote>
  <w:footnote w:type="continuationSeparator" w:id="0">
    <w:p w:rsidR="009C0725" w:rsidRDefault="009C0725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9C0725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2115D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10D66">
                                <w:fldChar w:fldCharType="begin"/>
                              </w:r>
                              <w:r w:rsidR="00C10D66">
                                <w:instrText xml:space="preserve"> PAGE    \* MERGEFORMAT </w:instrText>
                              </w:r>
                              <w:r w:rsidR="00C10D66">
                                <w:fldChar w:fldCharType="separate"/>
                              </w:r>
                              <w:r w:rsidR="00F33478" w:rsidRPr="00F33478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10D6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10D66">
                          <w:fldChar w:fldCharType="begin"/>
                        </w:r>
                        <w:r w:rsidR="00C10D66">
                          <w:instrText xml:space="preserve"> PAGE    \* MERGEFORMAT </w:instrText>
                        </w:r>
                        <w:r w:rsidR="00C10D66">
                          <w:fldChar w:fldCharType="separate"/>
                        </w:r>
                        <w:r w:rsidR="00F33478" w:rsidRPr="00F33478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10D6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BC"/>
    <w:rsid w:val="00043E01"/>
    <w:rsid w:val="000F45AC"/>
    <w:rsid w:val="00221594"/>
    <w:rsid w:val="002C2BE4"/>
    <w:rsid w:val="003702C7"/>
    <w:rsid w:val="00373C3B"/>
    <w:rsid w:val="003913F3"/>
    <w:rsid w:val="003A395B"/>
    <w:rsid w:val="003A4B02"/>
    <w:rsid w:val="003C27FC"/>
    <w:rsid w:val="003D4A89"/>
    <w:rsid w:val="00481A8B"/>
    <w:rsid w:val="00491397"/>
    <w:rsid w:val="004C1CE3"/>
    <w:rsid w:val="006376BF"/>
    <w:rsid w:val="00697624"/>
    <w:rsid w:val="006A7780"/>
    <w:rsid w:val="006E7953"/>
    <w:rsid w:val="0072680A"/>
    <w:rsid w:val="0074053B"/>
    <w:rsid w:val="00792C70"/>
    <w:rsid w:val="007A5D32"/>
    <w:rsid w:val="007C177F"/>
    <w:rsid w:val="007F6CE6"/>
    <w:rsid w:val="0082115D"/>
    <w:rsid w:val="00885947"/>
    <w:rsid w:val="008E1FBC"/>
    <w:rsid w:val="00926587"/>
    <w:rsid w:val="009C0725"/>
    <w:rsid w:val="00B11747"/>
    <w:rsid w:val="00B3316B"/>
    <w:rsid w:val="00B635B0"/>
    <w:rsid w:val="00BB1866"/>
    <w:rsid w:val="00C10D66"/>
    <w:rsid w:val="00CD5780"/>
    <w:rsid w:val="00D012A1"/>
    <w:rsid w:val="00DD011E"/>
    <w:rsid w:val="00DE4F9D"/>
    <w:rsid w:val="00E20A1A"/>
    <w:rsid w:val="00E35D59"/>
    <w:rsid w:val="00E500EF"/>
    <w:rsid w:val="00E637E8"/>
    <w:rsid w:val="00EB2D7B"/>
    <w:rsid w:val="00EE3744"/>
    <w:rsid w:val="00EF7DBE"/>
    <w:rsid w:val="00F33478"/>
    <w:rsid w:val="00F35C7D"/>
    <w:rsid w:val="00FA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CCJ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CCJ</Template>
  <TotalTime>6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2021-03-10T12:28:00Z</cp:lastPrinted>
  <dcterms:created xsi:type="dcterms:W3CDTF">2021-02-18T18:16:00Z</dcterms:created>
  <dcterms:modified xsi:type="dcterms:W3CDTF">2021-03-10T12:28:00Z</dcterms:modified>
</cp:coreProperties>
</file>